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8A8" w:rsidRDefault="005358A8" w:rsidP="005358A8">
      <w:pPr>
        <w:autoSpaceDE w:val="0"/>
        <w:autoSpaceDN w:val="0"/>
        <w:adjustRightInd w:val="0"/>
        <w:jc w:val="center"/>
        <w:rPr>
          <w:rFonts w:ascii="Calibri" w:eastAsia="Calibri" w:hAnsi="Calibri" w:cs="Comic Sans MS"/>
          <w:b/>
          <w:bCs/>
          <w:color w:val="000000"/>
        </w:rPr>
      </w:pPr>
    </w:p>
    <w:p w:rsidR="005358A8" w:rsidRPr="00044402" w:rsidRDefault="005358A8" w:rsidP="005358A8">
      <w:pPr>
        <w:pStyle w:val="Default"/>
        <w:jc w:val="center"/>
        <w:rPr>
          <w:rFonts w:ascii="Calibri" w:hAnsi="Calibri"/>
          <w:b/>
          <w:bCs/>
          <w:sz w:val="40"/>
          <w:szCs w:val="40"/>
        </w:rPr>
      </w:pPr>
      <w:r w:rsidRPr="00044402">
        <w:rPr>
          <w:rFonts w:ascii="Calibri" w:hAnsi="Calibri"/>
          <w:b/>
          <w:bCs/>
          <w:sz w:val="40"/>
          <w:szCs w:val="40"/>
        </w:rPr>
        <w:t xml:space="preserve">DEMONSTRATIVO </w:t>
      </w:r>
      <w:r w:rsidR="009C77F2">
        <w:rPr>
          <w:rFonts w:ascii="Calibri" w:hAnsi="Calibri"/>
          <w:b/>
          <w:bCs/>
          <w:sz w:val="40"/>
          <w:szCs w:val="40"/>
        </w:rPr>
        <w:t>D</w:t>
      </w:r>
      <w:r w:rsidRPr="00044402">
        <w:rPr>
          <w:rFonts w:ascii="Calibri" w:hAnsi="Calibri"/>
          <w:b/>
          <w:bCs/>
          <w:sz w:val="40"/>
          <w:szCs w:val="40"/>
        </w:rPr>
        <w:t>E DESPESAS</w:t>
      </w:r>
    </w:p>
    <w:p w:rsidR="005358A8" w:rsidRDefault="005358A8" w:rsidP="005358A8">
      <w:pPr>
        <w:pStyle w:val="Default"/>
        <w:jc w:val="center"/>
        <w:rPr>
          <w:rFonts w:ascii="Calibri" w:hAnsi="Calibri"/>
          <w:b/>
          <w:bCs/>
        </w:rPr>
      </w:pPr>
    </w:p>
    <w:p w:rsidR="005358A8" w:rsidRPr="003A2152" w:rsidRDefault="005358A8" w:rsidP="005358A8">
      <w:pPr>
        <w:pStyle w:val="Default"/>
        <w:jc w:val="center"/>
        <w:rPr>
          <w:rFonts w:ascii="Calibri" w:hAnsi="Calibri"/>
          <w:b/>
          <w:bCs/>
        </w:rPr>
      </w:pPr>
    </w:p>
    <w:p w:rsidR="005358A8" w:rsidRPr="000D6DAD" w:rsidRDefault="005358A8" w:rsidP="005358A8">
      <w:pPr>
        <w:tabs>
          <w:tab w:val="center" w:pos="4890"/>
        </w:tabs>
        <w:spacing w:line="276" w:lineRule="auto"/>
        <w:rPr>
          <w:rFonts w:ascii="Calibri" w:hAnsi="Calibri"/>
          <w:bCs/>
        </w:rPr>
      </w:pPr>
      <w:r w:rsidRPr="000D6DAD">
        <w:rPr>
          <w:rFonts w:ascii="Calibri" w:hAnsi="Calibri"/>
          <w:bCs/>
        </w:rPr>
        <w:t xml:space="preserve">ORIGEM DOS RECURSO: </w:t>
      </w:r>
      <w:r w:rsidR="009F5B4C">
        <w:rPr>
          <w:rFonts w:ascii="Calibri" w:hAnsi="Calibri"/>
          <w:bCs/>
        </w:rPr>
        <w:t>Fundo Municipal</w:t>
      </w:r>
      <w:r w:rsidR="009C77F2">
        <w:rPr>
          <w:rFonts w:ascii="Calibri" w:hAnsi="Calibri"/>
          <w:bCs/>
        </w:rPr>
        <w:t xml:space="preserve"> dos Direitos da Criança e do Adolescente</w:t>
      </w:r>
      <w:r>
        <w:rPr>
          <w:rFonts w:ascii="Calibri" w:hAnsi="Calibri"/>
          <w:bCs/>
        </w:rPr>
        <w:tab/>
      </w:r>
    </w:p>
    <w:p w:rsidR="005358A8" w:rsidRDefault="005358A8" w:rsidP="005358A8">
      <w:pPr>
        <w:spacing w:line="276" w:lineRule="auto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TERMO DE FOMENTO </w:t>
      </w:r>
      <w:r w:rsidRPr="000D6DAD">
        <w:rPr>
          <w:rFonts w:ascii="Calibri" w:hAnsi="Calibri"/>
          <w:bCs/>
        </w:rPr>
        <w:t xml:space="preserve">Nº </w:t>
      </w:r>
      <w:r>
        <w:rPr>
          <w:rFonts w:ascii="Calibri" w:hAnsi="Calibri"/>
          <w:bCs/>
        </w:rPr>
        <w:t>035/2019</w:t>
      </w:r>
    </w:p>
    <w:p w:rsidR="005358A8" w:rsidRPr="000D6DAD" w:rsidRDefault="005358A8" w:rsidP="004C0040">
      <w:pPr>
        <w:tabs>
          <w:tab w:val="left" w:pos="6495"/>
        </w:tabs>
        <w:spacing w:line="276" w:lineRule="auto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PERÍODO: </w:t>
      </w:r>
      <w:r w:rsidR="00B31ABB">
        <w:rPr>
          <w:rFonts w:ascii="Calibri" w:hAnsi="Calibri"/>
          <w:bCs/>
        </w:rPr>
        <w:t>Julho/2019</w:t>
      </w:r>
      <w:r w:rsidR="004C0040">
        <w:rPr>
          <w:rFonts w:ascii="Calibri" w:hAnsi="Calibri"/>
          <w:bCs/>
        </w:rPr>
        <w:tab/>
      </w:r>
    </w:p>
    <w:p w:rsidR="005358A8" w:rsidRDefault="005358A8" w:rsidP="005358A8">
      <w:pPr>
        <w:spacing w:line="276" w:lineRule="auto"/>
        <w:rPr>
          <w:rFonts w:ascii="Calibri" w:hAnsi="Calibri"/>
          <w:b/>
          <w:bCs/>
        </w:rPr>
      </w:pPr>
      <w:r w:rsidRPr="000D6DAD">
        <w:rPr>
          <w:rFonts w:ascii="Calibri" w:hAnsi="Calibri"/>
          <w:bCs/>
        </w:rPr>
        <w:t xml:space="preserve">TOTAL REPASSADO NO PERIODO: </w:t>
      </w:r>
      <w:r w:rsidR="006B0ED2">
        <w:rPr>
          <w:rFonts w:ascii="Calibri" w:hAnsi="Calibri"/>
          <w:b/>
          <w:bCs/>
        </w:rPr>
        <w:t>R$ 5</w:t>
      </w:r>
      <w:r w:rsidRPr="00B47440">
        <w:rPr>
          <w:rFonts w:ascii="Calibri" w:hAnsi="Calibri"/>
          <w:b/>
          <w:bCs/>
        </w:rPr>
        <w:t>.</w:t>
      </w:r>
      <w:r w:rsidR="006B0ED2">
        <w:rPr>
          <w:rFonts w:ascii="Calibri" w:hAnsi="Calibri"/>
          <w:b/>
          <w:bCs/>
        </w:rPr>
        <w:t>6</w:t>
      </w:r>
      <w:r w:rsidRPr="00B47440">
        <w:rPr>
          <w:rFonts w:ascii="Calibri" w:hAnsi="Calibri"/>
          <w:b/>
          <w:bCs/>
        </w:rPr>
        <w:t>66,66</w:t>
      </w:r>
    </w:p>
    <w:p w:rsidR="005358A8" w:rsidRPr="000A7826" w:rsidRDefault="005358A8" w:rsidP="005358A8"/>
    <w:tbl>
      <w:tblPr>
        <w:tblW w:w="10348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19"/>
        <w:gridCol w:w="1341"/>
        <w:gridCol w:w="2860"/>
        <w:gridCol w:w="2000"/>
        <w:gridCol w:w="23"/>
        <w:gridCol w:w="1437"/>
        <w:gridCol w:w="2268"/>
      </w:tblGrid>
      <w:tr w:rsidR="005358A8" w:rsidRPr="000A7826" w:rsidTr="00DD7EDE">
        <w:trPr>
          <w:trHeight w:val="330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358A8" w:rsidRPr="000A7826" w:rsidRDefault="005358A8" w:rsidP="007B0B96">
            <w:pPr>
              <w:rPr>
                <w:rFonts w:ascii="Calibri" w:hAnsi="Calibri" w:cs="Calibri"/>
                <w:sz w:val="20"/>
                <w:szCs w:val="20"/>
              </w:rPr>
            </w:pPr>
            <w:r w:rsidRPr="000A7826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9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8A8" w:rsidRPr="000A7826" w:rsidRDefault="005358A8" w:rsidP="009C77F2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 xml:space="preserve">Demonstrativo das Despesas </w:t>
            </w:r>
            <w:r w:rsidR="009C77F2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Realizadas</w:t>
            </w:r>
          </w:p>
        </w:tc>
      </w:tr>
      <w:tr w:rsidR="005358A8" w:rsidRPr="000A7826" w:rsidTr="00DD7EDE">
        <w:trPr>
          <w:trHeight w:val="765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358A8" w:rsidRPr="000A7826" w:rsidRDefault="005358A8" w:rsidP="007B0B96">
            <w:pPr>
              <w:jc w:val="center"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0A7826">
              <w:rPr>
                <w:rFonts w:ascii="Cambria" w:hAnsi="Cambria" w:cs="Calibri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8A8" w:rsidRPr="000A7826" w:rsidRDefault="005358A8" w:rsidP="007B0B96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Data do documento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8A8" w:rsidRPr="000A7826" w:rsidRDefault="005358A8" w:rsidP="007B0B96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Espécie do documento (NF/recibo/DANFE)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8A8" w:rsidRPr="000A7826" w:rsidRDefault="005358A8" w:rsidP="007B0B96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Credor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8A8" w:rsidRPr="000A7826" w:rsidRDefault="005358A8" w:rsidP="007B0B96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Categoria ou finalidade da despesa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8A8" w:rsidRPr="000A7826" w:rsidRDefault="005358A8" w:rsidP="007B0B96">
            <w:pPr>
              <w:jc w:val="right"/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5358A8" w:rsidRPr="000A7826" w:rsidTr="00DD7EDE">
        <w:trPr>
          <w:trHeight w:val="33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358A8" w:rsidRPr="000A7826" w:rsidRDefault="005358A8" w:rsidP="007B0B96">
            <w:pPr>
              <w:rPr>
                <w:rFonts w:ascii="Calibri" w:hAnsi="Calibri" w:cs="Calibri"/>
                <w:sz w:val="20"/>
                <w:szCs w:val="20"/>
              </w:rPr>
            </w:pPr>
            <w:r w:rsidRPr="000A7826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99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58A8" w:rsidRPr="000A7826" w:rsidRDefault="006B0ED2" w:rsidP="007B0B96">
            <w:pPr>
              <w:jc w:val="center"/>
              <w:rPr>
                <w:rFonts w:ascii="Cambria" w:hAnsi="Cambria" w:cs="Calibri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Cambria" w:hAnsi="Cambria" w:cs="Calibri"/>
                <w:b/>
                <w:bCs/>
                <w:color w:val="FF0000"/>
                <w:sz w:val="20"/>
                <w:szCs w:val="20"/>
              </w:rPr>
              <w:t>JULHO</w:t>
            </w:r>
          </w:p>
        </w:tc>
      </w:tr>
      <w:tr w:rsidR="006F77CF" w:rsidRPr="000A7826" w:rsidTr="00DD7EDE">
        <w:trPr>
          <w:trHeight w:val="312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77CF" w:rsidRPr="000A7826" w:rsidRDefault="006F77CF" w:rsidP="006B0ED2">
            <w:pPr>
              <w:jc w:val="center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1</w:t>
            </w:r>
          </w:p>
        </w:tc>
        <w:tc>
          <w:tcPr>
            <w:tcW w:w="13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7CF" w:rsidRPr="000A7826" w:rsidRDefault="006F77CF" w:rsidP="006B0ED2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>0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5</w:t>
            </w: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>/0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7</w:t>
            </w: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>/2019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7CF" w:rsidRPr="007B5FCA" w:rsidRDefault="006F77CF" w:rsidP="006B0ED2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highlight w:val="yellow"/>
              </w:rPr>
            </w:pPr>
            <w:r w:rsidRPr="006B0ED2">
              <w:rPr>
                <w:rFonts w:ascii="Cambria" w:hAnsi="Cambria" w:cs="Calibri"/>
                <w:color w:val="000000"/>
                <w:sz w:val="20"/>
                <w:szCs w:val="20"/>
              </w:rPr>
              <w:t>Holerite - Educador</w:t>
            </w:r>
            <w:r w:rsidR="00DD7EDE">
              <w:rPr>
                <w:rFonts w:ascii="Cambria" w:hAnsi="Cambria" w:cs="Calibri"/>
                <w:color w:val="000000"/>
                <w:sz w:val="20"/>
                <w:szCs w:val="20"/>
              </w:rPr>
              <w:t>a</w:t>
            </w:r>
            <w:r w:rsidRPr="006B0ED2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social</w:t>
            </w:r>
          </w:p>
        </w:tc>
        <w:tc>
          <w:tcPr>
            <w:tcW w:w="20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7CF" w:rsidRPr="000A7826" w:rsidRDefault="006F77CF" w:rsidP="006B0ED2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>FLÁVIA MARIA DOS SANTOS MACEDO</w:t>
            </w:r>
          </w:p>
        </w:tc>
        <w:tc>
          <w:tcPr>
            <w:tcW w:w="146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7CF" w:rsidRPr="000A7826" w:rsidRDefault="006F77CF" w:rsidP="006B0ED2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>RECURSOS HUMANOS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7CF" w:rsidRPr="000A7826" w:rsidRDefault="006F77CF" w:rsidP="006B0ED2">
            <w:pPr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R$ 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498,00</w:t>
            </w:r>
          </w:p>
        </w:tc>
      </w:tr>
      <w:tr w:rsidR="006F77CF" w:rsidRPr="000A7826" w:rsidTr="00DD7EDE">
        <w:trPr>
          <w:trHeight w:val="184"/>
        </w:trPr>
        <w:tc>
          <w:tcPr>
            <w:tcW w:w="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77CF" w:rsidRDefault="006F77CF" w:rsidP="006B0ED2">
            <w:pPr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13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7CF" w:rsidRPr="000A7826" w:rsidRDefault="006F77CF" w:rsidP="006B0ED2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7CF" w:rsidRPr="006B0ED2" w:rsidRDefault="006F77CF" w:rsidP="006B0ED2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Mês de referência - Junho</w:t>
            </w:r>
          </w:p>
        </w:tc>
        <w:tc>
          <w:tcPr>
            <w:tcW w:w="20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7CF" w:rsidRPr="000A7826" w:rsidRDefault="006F77CF" w:rsidP="006B0ED2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7CF" w:rsidRPr="000A7826" w:rsidRDefault="006F77CF" w:rsidP="006B0ED2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7CF" w:rsidRPr="000A7826" w:rsidRDefault="006F77CF" w:rsidP="006B0ED2">
            <w:pPr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</w:tr>
      <w:tr w:rsidR="006F77CF" w:rsidRPr="000A7826" w:rsidTr="00DD7EDE">
        <w:trPr>
          <w:trHeight w:val="298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F77CF" w:rsidRPr="000A7826" w:rsidRDefault="006F77CF" w:rsidP="006F77CF">
            <w:pPr>
              <w:jc w:val="center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2</w:t>
            </w:r>
          </w:p>
        </w:tc>
        <w:tc>
          <w:tcPr>
            <w:tcW w:w="13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7CF" w:rsidRPr="000A7826" w:rsidRDefault="006F77CF" w:rsidP="006F77C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>0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5</w:t>
            </w: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>/0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7</w:t>
            </w: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>/2019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7CF" w:rsidRPr="007B5FCA" w:rsidRDefault="006F77CF" w:rsidP="006F77C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highlight w:val="yellow"/>
              </w:rPr>
            </w:pPr>
            <w:r w:rsidRPr="006B0ED2">
              <w:rPr>
                <w:rFonts w:ascii="Cambria" w:hAnsi="Cambria" w:cs="Calibri"/>
                <w:color w:val="000000"/>
                <w:sz w:val="20"/>
                <w:szCs w:val="20"/>
              </w:rPr>
              <w:t>Holerite - Educador social</w:t>
            </w:r>
          </w:p>
        </w:tc>
        <w:tc>
          <w:tcPr>
            <w:tcW w:w="20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7CF" w:rsidRPr="000A7826" w:rsidRDefault="006F77CF" w:rsidP="006F77C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JEFFERSON MATEUS DE FREITAS BRITO</w:t>
            </w:r>
          </w:p>
        </w:tc>
        <w:tc>
          <w:tcPr>
            <w:tcW w:w="146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7CF" w:rsidRPr="000A7826" w:rsidRDefault="006F77CF" w:rsidP="006F77C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>RECURSOS HUMANOS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7CF" w:rsidRPr="007B5FCA" w:rsidRDefault="006F77CF" w:rsidP="006F77CF">
            <w:pPr>
              <w:jc w:val="right"/>
              <w:rPr>
                <w:rFonts w:ascii="Cambria" w:hAnsi="Cambria" w:cs="Calibri"/>
                <w:color w:val="000000"/>
                <w:sz w:val="20"/>
                <w:szCs w:val="20"/>
                <w:highlight w:val="yellow"/>
              </w:rPr>
            </w:pP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R$ 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799,00</w:t>
            </w:r>
          </w:p>
        </w:tc>
      </w:tr>
      <w:tr w:rsidR="006F77CF" w:rsidRPr="000A7826" w:rsidTr="00DD7EDE">
        <w:trPr>
          <w:trHeight w:val="198"/>
        </w:trPr>
        <w:tc>
          <w:tcPr>
            <w:tcW w:w="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77CF" w:rsidRDefault="006F77CF" w:rsidP="006F77CF">
            <w:pPr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13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7CF" w:rsidRPr="000A7826" w:rsidRDefault="006F77CF" w:rsidP="006F77C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7CF" w:rsidRPr="006B0ED2" w:rsidRDefault="006F77CF" w:rsidP="00B75592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Mês de referência - </w:t>
            </w:r>
            <w:r w:rsidR="00DD7EDE">
              <w:rPr>
                <w:rFonts w:ascii="Cambria" w:hAnsi="Cambria" w:cs="Calibri"/>
                <w:color w:val="000000"/>
                <w:sz w:val="20"/>
                <w:szCs w:val="20"/>
              </w:rPr>
              <w:t>Junho</w:t>
            </w:r>
          </w:p>
        </w:tc>
        <w:tc>
          <w:tcPr>
            <w:tcW w:w="20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7CF" w:rsidRDefault="006F77CF" w:rsidP="006F77C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7CF" w:rsidRPr="000A7826" w:rsidRDefault="006F77CF" w:rsidP="006F77CF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7CF" w:rsidRPr="000A7826" w:rsidRDefault="006F77CF" w:rsidP="006F77CF">
            <w:pPr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</w:tr>
      <w:tr w:rsidR="00DD7EDE" w:rsidRPr="00DD7EDE" w:rsidTr="00DD7EDE">
        <w:trPr>
          <w:trHeight w:val="51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7EDE" w:rsidRPr="00DD7EDE" w:rsidRDefault="00DD7EDE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3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EDE" w:rsidRPr="00DD7EDE" w:rsidRDefault="00DD7EDE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DD7EDE">
              <w:rPr>
                <w:rFonts w:ascii="Cambria" w:hAnsi="Cambria" w:cs="Calibri"/>
                <w:color w:val="000000"/>
                <w:sz w:val="20"/>
                <w:szCs w:val="20"/>
              </w:rPr>
              <w:t>15/07/2019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EDE" w:rsidRDefault="00DD7EDE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Nota Fiscal 012.100.537</w:t>
            </w:r>
          </w:p>
          <w:p w:rsidR="00A672B4" w:rsidRPr="00DD7EDE" w:rsidRDefault="00A672B4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(mês de referência: Julho)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EDE" w:rsidRPr="00DD7EDE" w:rsidRDefault="00DD7EDE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>ENERGISA - DISTRIBUIDORA DE ENERGIA S/A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EDE" w:rsidRPr="00DD7EDE" w:rsidRDefault="00DD7EDE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>UTILIDADE PÚBLICA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EDE" w:rsidRPr="00DD7EDE" w:rsidRDefault="00DD7EDE" w:rsidP="00DD7EDE">
            <w:pPr>
              <w:spacing w:line="276" w:lineRule="auto"/>
              <w:ind w:right="57"/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R$ </w:t>
            </w:r>
            <w:r w:rsidR="006635AB">
              <w:rPr>
                <w:rFonts w:ascii="Cambria" w:hAnsi="Cambria" w:cs="Calibri"/>
                <w:color w:val="000000"/>
                <w:sz w:val="20"/>
                <w:szCs w:val="20"/>
              </w:rPr>
              <w:t>270,23</w:t>
            </w:r>
          </w:p>
        </w:tc>
      </w:tr>
      <w:tr w:rsidR="00DD7EDE" w:rsidRPr="00DD7EDE" w:rsidTr="00DD7EDE">
        <w:trPr>
          <w:trHeight w:val="51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D7EDE" w:rsidRPr="00DD7EDE" w:rsidRDefault="00DD7EDE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4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EDE" w:rsidRPr="00DD7EDE" w:rsidRDefault="00DD7EDE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DD7EDE">
              <w:rPr>
                <w:rFonts w:ascii="Cambria" w:hAnsi="Cambria" w:cs="Calibri"/>
                <w:color w:val="000000"/>
                <w:sz w:val="20"/>
                <w:szCs w:val="20"/>
              </w:rPr>
              <w:t>15/07/2019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EDE" w:rsidRDefault="00DD7EDE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Nota Fiscal 012.100.808</w:t>
            </w:r>
          </w:p>
          <w:p w:rsidR="00A672B4" w:rsidRPr="00DD7EDE" w:rsidRDefault="00A672B4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(mês de referência: Julho)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EDE" w:rsidRPr="00DD7EDE" w:rsidRDefault="00DD7EDE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>ENERGISA - DISTRIBUIDORA DE ENERGIA S/A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EDE" w:rsidRPr="00DD7EDE" w:rsidRDefault="00DD7EDE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>UTILIDADE PÚBLICA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7EDE" w:rsidRPr="00DD7EDE" w:rsidRDefault="00DD7EDE" w:rsidP="00C7314F">
            <w:pPr>
              <w:spacing w:line="276" w:lineRule="auto"/>
              <w:ind w:right="57"/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R$ 450,11</w:t>
            </w:r>
          </w:p>
        </w:tc>
      </w:tr>
      <w:tr w:rsidR="00A672B4" w:rsidRPr="00DD7EDE" w:rsidTr="00A672B4">
        <w:trPr>
          <w:trHeight w:val="51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2B4" w:rsidRPr="00DD7EDE" w:rsidRDefault="00A672B4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5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B4" w:rsidRPr="00DD7EDE" w:rsidRDefault="00A672B4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DD7EDE">
              <w:rPr>
                <w:rFonts w:ascii="Cambria" w:hAnsi="Cambria" w:cs="Calibri"/>
                <w:color w:val="000000"/>
                <w:sz w:val="20"/>
                <w:szCs w:val="20"/>
              </w:rPr>
              <w:t>15/07/2019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B4" w:rsidRDefault="00A672B4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Recibo</w:t>
            </w:r>
          </w:p>
          <w:p w:rsidR="00A672B4" w:rsidRPr="00DD7EDE" w:rsidRDefault="00A672B4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(mês de referência: Julho)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B4" w:rsidRPr="00DD7EDE" w:rsidRDefault="00A672B4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COMPANHIA DE SANEAMENTO BASICO DO ESTADO DE SP – SABESP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B4" w:rsidRPr="00DD7EDE" w:rsidRDefault="00A672B4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>UTILIDADE PÚBLICA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B4" w:rsidRPr="00DD7EDE" w:rsidRDefault="00A672B4" w:rsidP="00A672B4">
            <w:pPr>
              <w:spacing w:line="276" w:lineRule="auto"/>
              <w:ind w:right="57"/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R$ 70,05</w:t>
            </w:r>
          </w:p>
        </w:tc>
      </w:tr>
      <w:tr w:rsidR="00A672B4" w:rsidRPr="00DD7EDE" w:rsidTr="00A672B4">
        <w:trPr>
          <w:trHeight w:val="627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2B4" w:rsidRPr="00DD7EDE" w:rsidRDefault="00A672B4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6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B4" w:rsidRPr="00DD7EDE" w:rsidRDefault="00A672B4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DD7EDE">
              <w:rPr>
                <w:rFonts w:ascii="Cambria" w:hAnsi="Cambria" w:cs="Calibri"/>
                <w:color w:val="000000"/>
                <w:sz w:val="20"/>
                <w:szCs w:val="20"/>
              </w:rPr>
              <w:t>15/07/2019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B4" w:rsidRDefault="00A672B4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Nota Fiscal Nº 079.917.914</w:t>
            </w:r>
          </w:p>
          <w:p w:rsidR="00A672B4" w:rsidRPr="00DD7EDE" w:rsidRDefault="00A672B4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(mês de referência: Julho)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B4" w:rsidRPr="00DD7EDE" w:rsidRDefault="00A672B4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TELEFONICA BRASIL - SA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B4" w:rsidRPr="00DD7EDE" w:rsidRDefault="00A672B4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>UTILIDADE PÚBLICA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B4" w:rsidRPr="00DD7EDE" w:rsidRDefault="00A672B4" w:rsidP="00A672B4">
            <w:pPr>
              <w:spacing w:line="276" w:lineRule="auto"/>
              <w:ind w:right="57"/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R$ 63,99</w:t>
            </w:r>
          </w:p>
        </w:tc>
      </w:tr>
      <w:tr w:rsidR="00A672B4" w:rsidRPr="000A7826" w:rsidTr="00DD7EDE">
        <w:trPr>
          <w:trHeight w:val="317"/>
        </w:trPr>
        <w:tc>
          <w:tcPr>
            <w:tcW w:w="4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72B4" w:rsidRDefault="00A672B4" w:rsidP="00A672B4">
            <w:pPr>
              <w:jc w:val="center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7</w:t>
            </w:r>
          </w:p>
        </w:tc>
        <w:tc>
          <w:tcPr>
            <w:tcW w:w="134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2B4" w:rsidRPr="000A7826" w:rsidRDefault="00A672B4" w:rsidP="00A672B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15/07/2019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2B4" w:rsidRDefault="00A672B4" w:rsidP="00A672B4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Nota Fiscal Nº </w:t>
            </w:r>
            <w:r w:rsidRPr="00FA6067">
              <w:rPr>
                <w:rFonts w:ascii="Cambria" w:hAnsi="Cambria" w:cs="Calibri"/>
                <w:color w:val="000000"/>
                <w:sz w:val="20"/>
                <w:szCs w:val="20"/>
              </w:rPr>
              <w:t>009.753.171</w:t>
            </w:r>
          </w:p>
          <w:p w:rsidR="00A672B4" w:rsidRDefault="00A672B4" w:rsidP="00A672B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(mês de referência: Julho)</w:t>
            </w:r>
          </w:p>
        </w:tc>
        <w:tc>
          <w:tcPr>
            <w:tcW w:w="200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2B4" w:rsidRPr="00DD7EDE" w:rsidRDefault="00A672B4" w:rsidP="00A672B4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TELEFONICA BRASIL - SA</w:t>
            </w:r>
          </w:p>
        </w:tc>
        <w:tc>
          <w:tcPr>
            <w:tcW w:w="1460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2B4" w:rsidRPr="000A7826" w:rsidRDefault="00A672B4" w:rsidP="00A672B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>UTILIDADE PÚBLICA</w:t>
            </w:r>
          </w:p>
        </w:tc>
        <w:tc>
          <w:tcPr>
            <w:tcW w:w="226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2B4" w:rsidRPr="000A7826" w:rsidRDefault="00A672B4" w:rsidP="00A672B4">
            <w:pPr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R$ 126,14</w:t>
            </w:r>
          </w:p>
        </w:tc>
      </w:tr>
      <w:tr w:rsidR="00A672B4" w:rsidRPr="000A7826" w:rsidTr="00DD7EDE">
        <w:trPr>
          <w:trHeight w:val="330"/>
        </w:trPr>
        <w:tc>
          <w:tcPr>
            <w:tcW w:w="4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72B4" w:rsidRDefault="00A672B4" w:rsidP="00A672B4">
            <w:pPr>
              <w:jc w:val="center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8</w:t>
            </w:r>
          </w:p>
        </w:tc>
        <w:tc>
          <w:tcPr>
            <w:tcW w:w="134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2B4" w:rsidRPr="000A7826" w:rsidRDefault="00A672B4" w:rsidP="00A672B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FA6067">
              <w:rPr>
                <w:rFonts w:ascii="Cambria" w:hAnsi="Cambria" w:cs="Calibri"/>
                <w:color w:val="000000"/>
                <w:sz w:val="20"/>
                <w:szCs w:val="20"/>
              </w:rPr>
              <w:t>15/07/2019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2B4" w:rsidRPr="001427EA" w:rsidRDefault="00A672B4" w:rsidP="00A672B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Nota Fiscal </w:t>
            </w:r>
            <w:r w:rsidRPr="00FA6067">
              <w:rPr>
                <w:rFonts w:ascii="Cambria" w:hAnsi="Cambria" w:cs="Calibri"/>
                <w:color w:val="000000"/>
                <w:sz w:val="20"/>
                <w:szCs w:val="20"/>
              </w:rPr>
              <w:t>491</w:t>
            </w:r>
          </w:p>
        </w:tc>
        <w:tc>
          <w:tcPr>
            <w:tcW w:w="200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2B4" w:rsidRDefault="00A672B4" w:rsidP="00A672B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JOAQUIM PEREIRA ELIAS</w:t>
            </w:r>
          </w:p>
        </w:tc>
        <w:tc>
          <w:tcPr>
            <w:tcW w:w="1460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2B4" w:rsidRPr="000A7826" w:rsidRDefault="00A672B4" w:rsidP="00A672B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TERCEIRO JURÍDICO</w:t>
            </w:r>
          </w:p>
        </w:tc>
        <w:tc>
          <w:tcPr>
            <w:tcW w:w="2268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2B4" w:rsidRPr="000A7826" w:rsidRDefault="00A672B4" w:rsidP="00A672B4">
            <w:pPr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FA6067">
              <w:rPr>
                <w:rFonts w:ascii="Cambria" w:hAnsi="Cambria" w:cs="Calibri"/>
                <w:color w:val="000000"/>
                <w:sz w:val="20"/>
                <w:szCs w:val="20"/>
              </w:rPr>
              <w:t>R$ 1.066,66</w:t>
            </w:r>
          </w:p>
        </w:tc>
      </w:tr>
      <w:tr w:rsidR="00A672B4" w:rsidRPr="000A7826" w:rsidTr="00DD7EDE">
        <w:trPr>
          <w:trHeight w:val="489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72B4" w:rsidRPr="000A7826" w:rsidRDefault="00A672B4" w:rsidP="00A672B4">
            <w:pPr>
              <w:jc w:val="center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9</w:t>
            </w:r>
          </w:p>
        </w:tc>
        <w:tc>
          <w:tcPr>
            <w:tcW w:w="13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B4" w:rsidRPr="000A7826" w:rsidRDefault="00A672B4" w:rsidP="00A672B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FA6067">
              <w:rPr>
                <w:rFonts w:ascii="Cambria" w:hAnsi="Cambria" w:cs="Calibri"/>
                <w:color w:val="000000"/>
                <w:sz w:val="20"/>
                <w:szCs w:val="20"/>
              </w:rPr>
              <w:t>19/07/2019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B4" w:rsidRPr="007B5FCA" w:rsidRDefault="00A672B4" w:rsidP="00A672B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highlight w:val="yellow"/>
              </w:rPr>
            </w:pPr>
            <w:r w:rsidRPr="006B0ED2">
              <w:rPr>
                <w:rFonts w:ascii="Cambria" w:hAnsi="Cambria" w:cs="Calibri"/>
                <w:color w:val="000000"/>
                <w:sz w:val="20"/>
                <w:szCs w:val="20"/>
              </w:rPr>
              <w:t>Holerite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– Educador Social</w:t>
            </w:r>
          </w:p>
        </w:tc>
        <w:tc>
          <w:tcPr>
            <w:tcW w:w="200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B4" w:rsidRPr="000A7826" w:rsidRDefault="00A672B4" w:rsidP="00A672B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JEFFERSON MATEUS DE FREITAS BRITO</w:t>
            </w:r>
          </w:p>
        </w:tc>
        <w:tc>
          <w:tcPr>
            <w:tcW w:w="1460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B4" w:rsidRPr="000A7826" w:rsidRDefault="00A672B4" w:rsidP="00A672B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>RECURSOS HUMANOS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2B4" w:rsidRDefault="00A672B4" w:rsidP="00A672B4">
            <w:pPr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R$ </w:t>
            </w:r>
            <w:r>
              <w:rPr>
                <w:rFonts w:ascii="Cambria" w:hAnsi="Cambria" w:cs="Calibri"/>
                <w:color w:val="000000"/>
                <w:sz w:val="20"/>
                <w:szCs w:val="20"/>
              </w:rPr>
              <w:t>696,00</w:t>
            </w:r>
          </w:p>
          <w:p w:rsidR="00A672B4" w:rsidRPr="007B5FCA" w:rsidRDefault="00A672B4" w:rsidP="00A672B4">
            <w:pPr>
              <w:rPr>
                <w:rFonts w:ascii="Cambria" w:hAnsi="Cambria" w:cs="Calibri"/>
                <w:color w:val="000000"/>
                <w:sz w:val="20"/>
                <w:szCs w:val="20"/>
                <w:highlight w:val="yellow"/>
              </w:rPr>
            </w:pPr>
          </w:p>
        </w:tc>
      </w:tr>
      <w:tr w:rsidR="00A672B4" w:rsidRPr="000A7826" w:rsidTr="00DD7EDE">
        <w:trPr>
          <w:trHeight w:val="232"/>
        </w:trPr>
        <w:tc>
          <w:tcPr>
            <w:tcW w:w="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72B4" w:rsidRDefault="00A672B4" w:rsidP="00A672B4">
            <w:pPr>
              <w:jc w:val="center"/>
              <w:rPr>
                <w:rFonts w:ascii="Cambria" w:hAnsi="Cambria" w:cs="Calibri"/>
                <w:sz w:val="20"/>
                <w:szCs w:val="20"/>
              </w:rPr>
            </w:pPr>
          </w:p>
        </w:tc>
        <w:tc>
          <w:tcPr>
            <w:tcW w:w="13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2B4" w:rsidRDefault="00A672B4" w:rsidP="00A672B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2B4" w:rsidRPr="006B0ED2" w:rsidRDefault="00A672B4" w:rsidP="00A672B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Mês de referência: Julho</w:t>
            </w:r>
          </w:p>
        </w:tc>
        <w:tc>
          <w:tcPr>
            <w:tcW w:w="200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2B4" w:rsidRDefault="00A672B4" w:rsidP="00A672B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2B4" w:rsidRPr="000A7826" w:rsidRDefault="00A672B4" w:rsidP="00A672B4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72B4" w:rsidRPr="000A7826" w:rsidRDefault="00A672B4" w:rsidP="00A672B4">
            <w:pPr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</w:tr>
      <w:tr w:rsidR="006635AB" w:rsidRPr="00DD7EDE" w:rsidTr="00C7314F">
        <w:trPr>
          <w:trHeight w:val="51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35AB" w:rsidRPr="00DD7EDE" w:rsidRDefault="006635AB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10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5AB" w:rsidRPr="00DD7EDE" w:rsidRDefault="006635AB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24</w:t>
            </w:r>
            <w:r w:rsidRPr="00DD7EDE">
              <w:rPr>
                <w:rFonts w:ascii="Cambria" w:hAnsi="Cambria" w:cs="Calibri"/>
                <w:color w:val="000000"/>
                <w:sz w:val="20"/>
                <w:szCs w:val="20"/>
              </w:rPr>
              <w:t>/07/2019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5AB" w:rsidRDefault="006635AB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DANFE nº 000.013.734</w:t>
            </w:r>
          </w:p>
          <w:p w:rsidR="006635AB" w:rsidRPr="00DD7EDE" w:rsidRDefault="006635AB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5AB" w:rsidRPr="00DD7EDE" w:rsidRDefault="006635AB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DAVID ARMARINHOS LTDA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5AB" w:rsidRPr="00DD7EDE" w:rsidRDefault="006635AB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CONSUMO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5AB" w:rsidRPr="00DD7EDE" w:rsidRDefault="006635AB" w:rsidP="00C7314F">
            <w:pPr>
              <w:spacing w:line="276" w:lineRule="auto"/>
              <w:ind w:right="57"/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R$ 443,45</w:t>
            </w:r>
          </w:p>
        </w:tc>
      </w:tr>
      <w:tr w:rsidR="006635AB" w:rsidRPr="00DD7EDE" w:rsidTr="006635AB">
        <w:trPr>
          <w:trHeight w:val="51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35AB" w:rsidRPr="00DD7EDE" w:rsidRDefault="006635AB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11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5AB" w:rsidRPr="00DD7EDE" w:rsidRDefault="006635AB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24</w:t>
            </w:r>
            <w:r w:rsidRPr="00DD7EDE">
              <w:rPr>
                <w:rFonts w:ascii="Cambria" w:hAnsi="Cambria" w:cs="Calibri"/>
                <w:color w:val="000000"/>
                <w:sz w:val="20"/>
                <w:szCs w:val="20"/>
              </w:rPr>
              <w:t>/07/2019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5AB" w:rsidRDefault="006635AB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DANFE nº 96889</w:t>
            </w:r>
          </w:p>
          <w:p w:rsidR="006635AB" w:rsidRPr="00DD7EDE" w:rsidRDefault="006635AB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5AB" w:rsidRPr="00DD7EDE" w:rsidRDefault="006635AB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GRÁFICA PRUDENTINA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5AB" w:rsidRPr="00DD7EDE" w:rsidRDefault="006635AB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CONSUMO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5AB" w:rsidRPr="00DD7EDE" w:rsidRDefault="006635AB" w:rsidP="00C7314F">
            <w:pPr>
              <w:spacing w:line="276" w:lineRule="auto"/>
              <w:ind w:right="57"/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R$ 386,55</w:t>
            </w:r>
          </w:p>
        </w:tc>
      </w:tr>
      <w:tr w:rsidR="006635AB" w:rsidRPr="00DD7EDE" w:rsidTr="006635AB">
        <w:trPr>
          <w:trHeight w:val="51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35AB" w:rsidRPr="00DD7EDE" w:rsidRDefault="006635AB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12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5AB" w:rsidRPr="00DD7EDE" w:rsidRDefault="006635AB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24</w:t>
            </w:r>
            <w:r w:rsidRPr="00DD7EDE">
              <w:rPr>
                <w:rFonts w:ascii="Cambria" w:hAnsi="Cambria" w:cs="Calibri"/>
                <w:color w:val="000000"/>
                <w:sz w:val="20"/>
                <w:szCs w:val="20"/>
              </w:rPr>
              <w:t>/07/2019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5AB" w:rsidRPr="00DD7EDE" w:rsidRDefault="006635AB" w:rsidP="006635AB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DANFE nº 000.002.655</w:t>
            </w:r>
          </w:p>
        </w:tc>
        <w:tc>
          <w:tcPr>
            <w:tcW w:w="20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5AB" w:rsidRPr="00DD7EDE" w:rsidRDefault="006635AB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ART GESSO MATERIAIS ARTÍSTICOS LTDA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5AB" w:rsidRPr="00DD7EDE" w:rsidRDefault="006635AB" w:rsidP="00C7314F">
            <w:pPr>
              <w:spacing w:line="276" w:lineRule="auto"/>
              <w:ind w:right="57"/>
              <w:jc w:val="center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CONSUMO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5AB" w:rsidRPr="00DD7EDE" w:rsidRDefault="006635AB" w:rsidP="00C7314F">
            <w:pPr>
              <w:spacing w:line="276" w:lineRule="auto"/>
              <w:ind w:right="57"/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R$ 500,00</w:t>
            </w:r>
          </w:p>
        </w:tc>
      </w:tr>
      <w:tr w:rsidR="00A672B4" w:rsidRPr="000A7826" w:rsidTr="006635AB">
        <w:trPr>
          <w:trHeight w:val="6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B4" w:rsidRPr="000A7826" w:rsidRDefault="00A672B4" w:rsidP="00A672B4">
            <w:pPr>
              <w:rPr>
                <w:rFonts w:ascii="Calibri" w:hAnsi="Calibri" w:cs="Calibri"/>
                <w:sz w:val="20"/>
                <w:szCs w:val="20"/>
              </w:rPr>
            </w:pPr>
            <w:r w:rsidRPr="000A7826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661" w:type="dxa"/>
            <w:gridSpan w:val="5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672B4" w:rsidRPr="000A7826" w:rsidRDefault="00A672B4" w:rsidP="00A672B4">
            <w:pPr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>Total das despesas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672B4" w:rsidRPr="000A7826" w:rsidRDefault="00A672B4" w:rsidP="00A672B4">
            <w:pPr>
              <w:jc w:val="right"/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R$</w:t>
            </w:r>
            <w:r w:rsidR="006635AB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 xml:space="preserve"> 5.370,18</w:t>
            </w:r>
            <w:r w:rsidRPr="000A7826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A672B4" w:rsidRPr="000A7826" w:rsidTr="00DD7EDE">
        <w:trPr>
          <w:trHeight w:val="31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B4" w:rsidRPr="000A7826" w:rsidRDefault="00A672B4" w:rsidP="00A672B4">
            <w:pPr>
              <w:rPr>
                <w:rFonts w:ascii="Calibri" w:hAnsi="Calibri" w:cs="Calibri"/>
                <w:sz w:val="20"/>
                <w:szCs w:val="20"/>
              </w:rPr>
            </w:pPr>
            <w:r w:rsidRPr="000A7826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661" w:type="dxa"/>
            <w:gridSpan w:val="5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672B4" w:rsidRPr="000A7826" w:rsidRDefault="00A672B4" w:rsidP="00A672B4">
            <w:pPr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>Recurso Público não Aplicado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672B4" w:rsidRPr="000A7826" w:rsidRDefault="00A672B4" w:rsidP="00A672B4">
            <w:pPr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>R$ 0,00</w:t>
            </w:r>
          </w:p>
        </w:tc>
      </w:tr>
      <w:tr w:rsidR="00CE45AB" w:rsidRPr="00CE45AB" w:rsidTr="00DD7EDE">
        <w:trPr>
          <w:trHeight w:val="31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B4" w:rsidRPr="000A7826" w:rsidRDefault="00A672B4" w:rsidP="00A672B4">
            <w:pPr>
              <w:rPr>
                <w:rFonts w:ascii="Calibri" w:hAnsi="Calibri" w:cs="Calibri"/>
                <w:sz w:val="20"/>
                <w:szCs w:val="20"/>
              </w:rPr>
            </w:pPr>
            <w:r w:rsidRPr="000A7826">
              <w:rPr>
                <w:rFonts w:ascii="Calibri" w:hAnsi="Calibri" w:cs="Calibri"/>
                <w:sz w:val="20"/>
                <w:szCs w:val="20"/>
              </w:rPr>
              <w:lastRenderedPageBreak/>
              <w:t> </w:t>
            </w:r>
          </w:p>
        </w:tc>
        <w:tc>
          <w:tcPr>
            <w:tcW w:w="7661" w:type="dxa"/>
            <w:gridSpan w:val="5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672B4" w:rsidRPr="000A7826" w:rsidRDefault="00A672B4" w:rsidP="00A672B4">
            <w:pPr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>Valor Devolvido ao Órgão Público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672B4" w:rsidRPr="0083345B" w:rsidRDefault="00A672B4" w:rsidP="00A672B4">
            <w:pPr>
              <w:jc w:val="right"/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</w:pPr>
            <w:r w:rsidRPr="00CE45AB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>R$</w:t>
            </w:r>
            <w:r w:rsidRPr="0083345B">
              <w:rPr>
                <w:rFonts w:ascii="Cambria" w:hAnsi="Cambria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A672B4" w:rsidRPr="000A7826" w:rsidTr="00DD7EDE">
        <w:trPr>
          <w:trHeight w:val="31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672B4" w:rsidRPr="000A7826" w:rsidRDefault="00A672B4" w:rsidP="00A672B4">
            <w:pPr>
              <w:rPr>
                <w:rFonts w:ascii="Calibri" w:hAnsi="Calibri" w:cs="Calibri"/>
                <w:sz w:val="20"/>
                <w:szCs w:val="20"/>
              </w:rPr>
            </w:pPr>
            <w:r w:rsidRPr="000A7826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7661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672B4" w:rsidRPr="000A7826" w:rsidRDefault="00A672B4" w:rsidP="00A672B4">
            <w:pPr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0A7826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Valor Autorizado para Aplicação no Exercício Seguinte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672B4" w:rsidRPr="000A7826" w:rsidRDefault="00761867" w:rsidP="00A672B4">
            <w:pPr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R$ 310,74</w:t>
            </w:r>
          </w:p>
        </w:tc>
      </w:tr>
      <w:tr w:rsidR="00A672B4" w:rsidRPr="000A7826" w:rsidTr="00DD7EDE">
        <w:trPr>
          <w:trHeight w:val="315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A672B4" w:rsidRPr="000A7826" w:rsidRDefault="00A672B4" w:rsidP="00A672B4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661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672B4" w:rsidRPr="000A7826" w:rsidRDefault="00A672B4" w:rsidP="00A672B4">
            <w:pPr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672B4" w:rsidRPr="000A7826" w:rsidRDefault="00A672B4" w:rsidP="00A672B4">
            <w:pPr>
              <w:jc w:val="right"/>
              <w:rPr>
                <w:rFonts w:ascii="Cambria" w:hAnsi="Cambria" w:cs="Calibri"/>
                <w:color w:val="000000"/>
                <w:sz w:val="20"/>
                <w:szCs w:val="20"/>
              </w:rPr>
            </w:pPr>
          </w:p>
        </w:tc>
      </w:tr>
    </w:tbl>
    <w:p w:rsidR="005358A8" w:rsidRPr="000A7826" w:rsidRDefault="005358A8" w:rsidP="005358A8"/>
    <w:p w:rsidR="005358A8" w:rsidRPr="000A7826" w:rsidRDefault="005358A8" w:rsidP="005358A8">
      <w:pPr>
        <w:spacing w:before="240" w:after="60"/>
        <w:outlineLvl w:val="0"/>
        <w:rPr>
          <w:rFonts w:ascii="Calibri" w:hAnsi="Calibri"/>
          <w:bCs/>
          <w:kern w:val="28"/>
          <w:sz w:val="22"/>
          <w:szCs w:val="22"/>
        </w:rPr>
      </w:pPr>
      <w:r w:rsidRPr="000A7826">
        <w:rPr>
          <w:rFonts w:ascii="Calibri" w:hAnsi="Calibri"/>
          <w:bCs/>
          <w:kern w:val="28"/>
          <w:sz w:val="22"/>
          <w:szCs w:val="22"/>
        </w:rPr>
        <w:t>NÚMERO</w:t>
      </w:r>
      <w:r w:rsidR="008D310B">
        <w:rPr>
          <w:rFonts w:ascii="Calibri" w:hAnsi="Calibri"/>
          <w:bCs/>
          <w:kern w:val="28"/>
          <w:sz w:val="22"/>
          <w:szCs w:val="22"/>
        </w:rPr>
        <w:t xml:space="preserve"> DE DOCUMENTOS RELACIONADOS:  12</w:t>
      </w:r>
    </w:p>
    <w:p w:rsidR="005358A8" w:rsidRPr="000A7826" w:rsidRDefault="005358A8" w:rsidP="005358A8"/>
    <w:p w:rsidR="005358A8" w:rsidRPr="00B76041" w:rsidRDefault="005358A8" w:rsidP="005358A8">
      <w:pPr>
        <w:spacing w:before="240" w:after="60"/>
        <w:ind w:firstLine="1418"/>
        <w:jc w:val="both"/>
        <w:rPr>
          <w:rFonts w:ascii="Calibri" w:hAnsi="Calibri" w:cs="Calibri"/>
          <w:spacing w:val="20"/>
          <w:sz w:val="22"/>
          <w:szCs w:val="22"/>
          <w:shd w:val="clear" w:color="auto" w:fill="FFFFFF"/>
        </w:rPr>
      </w:pPr>
      <w:r w:rsidRPr="00B76041">
        <w:rPr>
          <w:rFonts w:ascii="Calibri" w:hAnsi="Calibri" w:cs="Calibri"/>
          <w:spacing w:val="20"/>
          <w:sz w:val="22"/>
          <w:szCs w:val="22"/>
          <w:shd w:val="clear" w:color="auto" w:fill="FFFFFF"/>
        </w:rPr>
        <w:t>Declaramos, na qualidade de responsáveis pela OSC supra epigrafada, sob as penas da Lei, que a despesa relacionada comprova a exata aplicação dos recursos recebidos para os fins indicados, conforme programa de trabalho aprovado, proposto ao Órgão Público Parceiro.</w:t>
      </w:r>
    </w:p>
    <w:p w:rsidR="005358A8" w:rsidRPr="00B76041" w:rsidRDefault="005358A8" w:rsidP="005358A8">
      <w:pPr>
        <w:spacing w:before="240" w:after="60"/>
        <w:ind w:firstLine="1418"/>
        <w:jc w:val="both"/>
        <w:rPr>
          <w:rFonts w:ascii="Calibri" w:hAnsi="Calibri" w:cs="Calibri"/>
        </w:rPr>
      </w:pPr>
      <w:r w:rsidRPr="00B76041">
        <w:rPr>
          <w:rFonts w:ascii="Calibri" w:hAnsi="Calibri" w:cs="Calibri"/>
          <w:spacing w:val="20"/>
          <w:sz w:val="22"/>
          <w:szCs w:val="22"/>
          <w:shd w:val="clear" w:color="auto" w:fill="FFFFFF"/>
        </w:rPr>
        <w:t>Declaramos ainda que por motivos de economicidade as cópias não foram enviadas ao órgão gestor. Encontram-se disponíveis nesta OSC para averiguação caso necessário, os documentos originais conforme preconiza o Artigo 168 da Instrução Normativa 02/2016 do TCESP e do Parágrafo Único do Artigo 68 da lei 13019/2014.</w:t>
      </w:r>
    </w:p>
    <w:p w:rsidR="00A25AE4" w:rsidRPr="000A7826" w:rsidRDefault="00A25AE4" w:rsidP="005358A8"/>
    <w:p w:rsidR="005358A8" w:rsidRPr="000A7826" w:rsidRDefault="00CA77AF" w:rsidP="005358A8">
      <w:pPr>
        <w:spacing w:before="240" w:after="60"/>
        <w:outlineLvl w:val="0"/>
        <w:rPr>
          <w:rFonts w:ascii="Calibri" w:hAnsi="Calibri"/>
          <w:bCs/>
          <w:kern w:val="28"/>
          <w:sz w:val="22"/>
          <w:szCs w:val="22"/>
        </w:rPr>
      </w:pPr>
      <w:r>
        <w:rPr>
          <w:rFonts w:ascii="Calibri" w:hAnsi="Calibri"/>
          <w:bCs/>
          <w:kern w:val="28"/>
          <w:sz w:val="22"/>
          <w:szCs w:val="22"/>
        </w:rPr>
        <w:t xml:space="preserve">Presidente Prudente, </w:t>
      </w:r>
      <w:r w:rsidR="00CE45AB">
        <w:rPr>
          <w:rFonts w:ascii="Calibri" w:hAnsi="Calibri"/>
          <w:bCs/>
          <w:kern w:val="28"/>
          <w:sz w:val="22"/>
          <w:szCs w:val="22"/>
        </w:rPr>
        <w:t>01</w:t>
      </w:r>
      <w:r>
        <w:rPr>
          <w:rFonts w:ascii="Calibri" w:hAnsi="Calibri"/>
          <w:bCs/>
          <w:kern w:val="28"/>
          <w:sz w:val="22"/>
          <w:szCs w:val="22"/>
        </w:rPr>
        <w:t xml:space="preserve"> de </w:t>
      </w:r>
      <w:r w:rsidR="00CE45AB">
        <w:rPr>
          <w:rFonts w:ascii="Calibri" w:hAnsi="Calibri"/>
          <w:bCs/>
          <w:kern w:val="28"/>
          <w:sz w:val="22"/>
          <w:szCs w:val="22"/>
        </w:rPr>
        <w:t>AGOSTO</w:t>
      </w:r>
      <w:r w:rsidR="005358A8" w:rsidRPr="000A7826">
        <w:rPr>
          <w:rFonts w:ascii="Calibri" w:hAnsi="Calibri"/>
          <w:bCs/>
          <w:kern w:val="28"/>
          <w:sz w:val="22"/>
          <w:szCs w:val="22"/>
        </w:rPr>
        <w:t xml:space="preserve"> de 2019.</w:t>
      </w:r>
    </w:p>
    <w:p w:rsidR="005358A8" w:rsidRPr="000A7826" w:rsidRDefault="005358A8" w:rsidP="005358A8">
      <w:pPr>
        <w:rPr>
          <w:rFonts w:ascii="Calibri" w:hAnsi="Calibri"/>
          <w:sz w:val="22"/>
          <w:szCs w:val="22"/>
        </w:rPr>
      </w:pPr>
    </w:p>
    <w:p w:rsidR="005358A8" w:rsidRPr="000A7826" w:rsidRDefault="005358A8" w:rsidP="005358A8">
      <w:pPr>
        <w:rPr>
          <w:rFonts w:ascii="Calibri" w:hAnsi="Calibri"/>
          <w:sz w:val="22"/>
          <w:szCs w:val="22"/>
        </w:rPr>
      </w:pPr>
    </w:p>
    <w:p w:rsidR="005358A8" w:rsidRPr="000A7826" w:rsidRDefault="005358A8" w:rsidP="005358A8">
      <w:pPr>
        <w:rPr>
          <w:rFonts w:ascii="Calibri" w:hAnsi="Calibri"/>
          <w:sz w:val="22"/>
          <w:szCs w:val="22"/>
        </w:rPr>
      </w:pPr>
    </w:p>
    <w:p w:rsidR="005358A8" w:rsidRPr="000A7826" w:rsidRDefault="005358A8" w:rsidP="005358A8">
      <w:pPr>
        <w:jc w:val="center"/>
        <w:rPr>
          <w:rFonts w:ascii="Calibri" w:hAnsi="Calibri"/>
          <w:sz w:val="22"/>
          <w:szCs w:val="22"/>
        </w:rPr>
      </w:pPr>
      <w:r w:rsidRPr="000A7826">
        <w:rPr>
          <w:rFonts w:ascii="Calibri" w:hAnsi="Calibri"/>
          <w:sz w:val="22"/>
          <w:szCs w:val="22"/>
        </w:rPr>
        <w:t>___________________________________</w:t>
      </w:r>
      <w:r w:rsidRPr="000A7826">
        <w:rPr>
          <w:rFonts w:ascii="Calibri" w:hAnsi="Calibri"/>
          <w:sz w:val="22"/>
          <w:szCs w:val="22"/>
        </w:rPr>
        <w:tab/>
      </w:r>
      <w:r w:rsidRPr="000A7826">
        <w:rPr>
          <w:rFonts w:ascii="Calibri" w:hAnsi="Calibri"/>
          <w:sz w:val="22"/>
          <w:szCs w:val="22"/>
        </w:rPr>
        <w:tab/>
      </w:r>
      <w:r w:rsidRPr="000A7826">
        <w:rPr>
          <w:rFonts w:ascii="Calibri" w:hAnsi="Calibri"/>
          <w:sz w:val="22"/>
          <w:szCs w:val="22"/>
        </w:rPr>
        <w:tab/>
        <w:t>________________________________</w:t>
      </w:r>
    </w:p>
    <w:p w:rsidR="005358A8" w:rsidRPr="000A7826" w:rsidRDefault="005358A8" w:rsidP="005358A8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omic Sans MS"/>
          <w:sz w:val="22"/>
          <w:szCs w:val="22"/>
        </w:rPr>
      </w:pPr>
      <w:r w:rsidRPr="000A7826">
        <w:rPr>
          <w:rFonts w:ascii="Calibri" w:eastAsia="Calibri" w:hAnsi="Calibri" w:cs="Comic Sans MS"/>
          <w:sz w:val="22"/>
          <w:szCs w:val="22"/>
        </w:rPr>
        <w:t xml:space="preserve">Diretor Administrativo: Osterlino Donizete Alves                             Diretor Financeiro: </w:t>
      </w:r>
      <w:r w:rsidRPr="000A7826">
        <w:rPr>
          <w:rFonts w:ascii="Calibri" w:eastAsia="Calibri" w:hAnsi="Calibri" w:cs="Comic Sans MS"/>
          <w:color w:val="000000"/>
          <w:sz w:val="22"/>
          <w:szCs w:val="22"/>
        </w:rPr>
        <w:t>Walter Wieser Júnior</w:t>
      </w:r>
    </w:p>
    <w:p w:rsidR="005358A8" w:rsidRPr="000A7826" w:rsidRDefault="005358A8" w:rsidP="005358A8">
      <w:pPr>
        <w:spacing w:line="276" w:lineRule="auto"/>
        <w:rPr>
          <w:rFonts w:ascii="Calibri" w:hAnsi="Calibri"/>
          <w:sz w:val="22"/>
          <w:szCs w:val="22"/>
        </w:rPr>
      </w:pPr>
      <w:r w:rsidRPr="000A7826">
        <w:rPr>
          <w:rFonts w:ascii="Calibri" w:hAnsi="Calibri"/>
          <w:sz w:val="22"/>
          <w:szCs w:val="22"/>
        </w:rPr>
        <w:t xml:space="preserve">                         CPF: 726.814.628-00</w:t>
      </w:r>
      <w:r w:rsidRPr="000A7826">
        <w:rPr>
          <w:rFonts w:ascii="Calibri" w:hAnsi="Calibri"/>
          <w:sz w:val="22"/>
          <w:szCs w:val="22"/>
        </w:rPr>
        <w:tab/>
      </w:r>
      <w:r w:rsidRPr="000A7826">
        <w:rPr>
          <w:rFonts w:ascii="Calibri" w:hAnsi="Calibri"/>
          <w:sz w:val="22"/>
          <w:szCs w:val="22"/>
        </w:rPr>
        <w:tab/>
      </w:r>
      <w:r w:rsidRPr="000A7826">
        <w:rPr>
          <w:rFonts w:ascii="Calibri" w:hAnsi="Calibri"/>
          <w:sz w:val="22"/>
          <w:szCs w:val="22"/>
        </w:rPr>
        <w:tab/>
      </w:r>
      <w:r w:rsidRPr="000A7826">
        <w:rPr>
          <w:rFonts w:ascii="Calibri" w:hAnsi="Calibri"/>
          <w:sz w:val="22"/>
          <w:szCs w:val="22"/>
        </w:rPr>
        <w:tab/>
      </w:r>
      <w:r w:rsidRPr="000A7826">
        <w:rPr>
          <w:rFonts w:ascii="Calibri" w:hAnsi="Calibri"/>
          <w:sz w:val="22"/>
          <w:szCs w:val="22"/>
        </w:rPr>
        <w:tab/>
        <w:t xml:space="preserve">         CPF: 048.704.948-92</w:t>
      </w:r>
    </w:p>
    <w:p w:rsidR="005358A8" w:rsidRPr="000A7826" w:rsidRDefault="005358A8" w:rsidP="005358A8">
      <w:pPr>
        <w:rPr>
          <w:rFonts w:ascii="Calibri" w:hAnsi="Calibri"/>
          <w:sz w:val="22"/>
          <w:szCs w:val="22"/>
        </w:rPr>
      </w:pPr>
    </w:p>
    <w:p w:rsidR="005358A8" w:rsidRPr="000A7826" w:rsidRDefault="005358A8" w:rsidP="005358A8">
      <w:pPr>
        <w:rPr>
          <w:rFonts w:ascii="Calibri" w:hAnsi="Calibri"/>
          <w:sz w:val="22"/>
          <w:szCs w:val="22"/>
        </w:rPr>
      </w:pPr>
    </w:p>
    <w:p w:rsidR="005358A8" w:rsidRPr="000A7826" w:rsidRDefault="005358A8" w:rsidP="005358A8">
      <w:pPr>
        <w:jc w:val="both"/>
        <w:outlineLvl w:val="0"/>
        <w:rPr>
          <w:rFonts w:ascii="Calibri" w:hAnsi="Calibri" w:cs="Arial"/>
          <w:b/>
          <w:bCs/>
          <w:kern w:val="28"/>
          <w:sz w:val="22"/>
          <w:szCs w:val="22"/>
          <w:lang/>
        </w:rPr>
      </w:pPr>
      <w:r w:rsidRPr="000A7826">
        <w:rPr>
          <w:rFonts w:ascii="Calibri" w:hAnsi="Calibri" w:cs="Arial"/>
          <w:b/>
          <w:bCs/>
          <w:kern w:val="28"/>
          <w:sz w:val="22"/>
          <w:szCs w:val="22"/>
          <w:lang/>
        </w:rPr>
        <w:t>Membros do Conselho Fiscal:</w:t>
      </w:r>
    </w:p>
    <w:p w:rsidR="005358A8" w:rsidRPr="000A7826" w:rsidRDefault="005358A8" w:rsidP="005358A8">
      <w:pPr>
        <w:jc w:val="both"/>
        <w:outlineLvl w:val="0"/>
        <w:rPr>
          <w:rFonts w:ascii="Calibri" w:hAnsi="Calibri" w:cs="Arial"/>
          <w:b/>
          <w:bCs/>
          <w:kern w:val="28"/>
          <w:sz w:val="22"/>
          <w:szCs w:val="22"/>
          <w:lang/>
        </w:rPr>
      </w:pPr>
    </w:p>
    <w:p w:rsidR="005358A8" w:rsidRPr="000A7826" w:rsidRDefault="005358A8" w:rsidP="005358A8">
      <w:pPr>
        <w:jc w:val="both"/>
        <w:outlineLvl w:val="0"/>
        <w:rPr>
          <w:rFonts w:ascii="Calibri" w:hAnsi="Calibri" w:cs="Arial"/>
          <w:b/>
          <w:bCs/>
          <w:kern w:val="28"/>
          <w:sz w:val="22"/>
          <w:szCs w:val="22"/>
          <w:lang/>
        </w:rPr>
      </w:pPr>
    </w:p>
    <w:p w:rsidR="005358A8" w:rsidRPr="000A7826" w:rsidRDefault="005358A8" w:rsidP="005358A8">
      <w:pPr>
        <w:outlineLvl w:val="0"/>
        <w:rPr>
          <w:rFonts w:ascii="Calibri" w:hAnsi="Calibri" w:cs="Arial"/>
          <w:bCs/>
          <w:kern w:val="28"/>
          <w:sz w:val="22"/>
          <w:szCs w:val="22"/>
          <w:lang/>
        </w:rPr>
      </w:pPr>
    </w:p>
    <w:p w:rsidR="005358A8" w:rsidRPr="000A7826" w:rsidRDefault="005358A8" w:rsidP="005358A8">
      <w:pPr>
        <w:rPr>
          <w:rFonts w:ascii="Arial" w:hAnsi="Arial" w:cs="Arial"/>
          <w:b/>
          <w:sz w:val="22"/>
          <w:szCs w:val="22"/>
          <w:lang w:eastAsia="en-US"/>
        </w:rPr>
      </w:pPr>
      <w:r w:rsidRPr="000A7826">
        <w:rPr>
          <w:rFonts w:ascii="Calibri" w:hAnsi="Calibri" w:cs="Arial"/>
          <w:bCs/>
          <w:kern w:val="28"/>
          <w:sz w:val="22"/>
          <w:szCs w:val="22"/>
          <w:lang/>
        </w:rPr>
        <w:t xml:space="preserve"> 1 - </w:t>
      </w:r>
      <w:r w:rsidRPr="000A7826">
        <w:rPr>
          <w:rFonts w:ascii="Calibri" w:hAnsi="Calibri" w:cs="Arial"/>
          <w:bCs/>
          <w:kern w:val="28"/>
          <w:sz w:val="22"/>
          <w:szCs w:val="22"/>
          <w:lang/>
        </w:rPr>
        <w:t>Luís Ribeiro da Silva</w:t>
      </w:r>
      <w:r w:rsidRPr="000A7826">
        <w:rPr>
          <w:rFonts w:ascii="Calibri" w:hAnsi="Calibri" w:cs="Arial"/>
          <w:bCs/>
          <w:kern w:val="28"/>
          <w:sz w:val="22"/>
          <w:szCs w:val="22"/>
          <w:lang/>
        </w:rPr>
        <w:t xml:space="preserve"> - </w:t>
      </w:r>
      <w:r w:rsidRPr="000A7826">
        <w:rPr>
          <w:rFonts w:ascii="Calibri" w:hAnsi="Calibri" w:cs="Arial"/>
          <w:bCs/>
          <w:kern w:val="28"/>
          <w:sz w:val="22"/>
          <w:szCs w:val="22"/>
          <w:lang/>
        </w:rPr>
        <w:t xml:space="preserve"> CPF: 400.502.468-87</w:t>
      </w:r>
      <w:r w:rsidRPr="000A7826">
        <w:rPr>
          <w:rFonts w:ascii="Calibri" w:hAnsi="Calibri" w:cs="Arial"/>
          <w:bCs/>
          <w:kern w:val="28"/>
          <w:sz w:val="22"/>
          <w:szCs w:val="22"/>
        </w:rPr>
        <w:t xml:space="preserve"> </w:t>
      </w:r>
      <w:r w:rsidRPr="000A7826">
        <w:rPr>
          <w:rFonts w:ascii="Calibri" w:hAnsi="Calibri" w:cs="Arial"/>
          <w:bCs/>
          <w:kern w:val="28"/>
          <w:sz w:val="22"/>
          <w:szCs w:val="22"/>
          <w:lang/>
        </w:rPr>
        <w:t>________________________</w:t>
      </w:r>
      <w:r w:rsidRPr="000A7826">
        <w:rPr>
          <w:rFonts w:ascii="Calibri" w:hAnsi="Calibri" w:cs="Arial"/>
          <w:bCs/>
          <w:kern w:val="28"/>
          <w:sz w:val="22"/>
          <w:szCs w:val="22"/>
        </w:rPr>
        <w:t>________________</w:t>
      </w:r>
      <w:r w:rsidRPr="000A7826">
        <w:rPr>
          <w:rFonts w:ascii="Calibri" w:hAnsi="Calibri" w:cs="Arial"/>
          <w:bCs/>
          <w:kern w:val="28"/>
          <w:sz w:val="22"/>
          <w:szCs w:val="22"/>
          <w:lang/>
        </w:rPr>
        <w:t xml:space="preserve">__________                                    </w:t>
      </w:r>
    </w:p>
    <w:p w:rsidR="005358A8" w:rsidRPr="000A7826" w:rsidRDefault="005358A8" w:rsidP="005358A8">
      <w:pPr>
        <w:rPr>
          <w:rFonts w:ascii="Calibri" w:eastAsia="MS Mincho" w:hAnsi="Calibri" w:cs="Arial"/>
          <w:sz w:val="22"/>
          <w:szCs w:val="22"/>
          <w:lang w:eastAsia="en-US"/>
        </w:rPr>
      </w:pPr>
      <w:r w:rsidRPr="000A7826">
        <w:rPr>
          <w:rFonts w:ascii="Calibri" w:eastAsia="MS Mincho" w:hAnsi="Calibri" w:cs="Arial"/>
          <w:sz w:val="22"/>
          <w:szCs w:val="22"/>
          <w:lang w:eastAsia="en-US"/>
        </w:rPr>
        <w:t xml:space="preserve">   </w:t>
      </w:r>
    </w:p>
    <w:p w:rsidR="005358A8" w:rsidRPr="000A7826" w:rsidRDefault="005358A8" w:rsidP="005358A8">
      <w:pPr>
        <w:rPr>
          <w:rFonts w:ascii="Calibri" w:eastAsia="MS Mincho" w:hAnsi="Calibri" w:cs="Arial"/>
          <w:sz w:val="22"/>
          <w:szCs w:val="22"/>
          <w:lang w:eastAsia="en-US"/>
        </w:rPr>
      </w:pPr>
    </w:p>
    <w:p w:rsidR="005358A8" w:rsidRPr="000A7826" w:rsidRDefault="005358A8" w:rsidP="005358A8">
      <w:pPr>
        <w:rPr>
          <w:rFonts w:ascii="Calibri" w:eastAsia="MS Mincho" w:hAnsi="Calibri" w:cs="Arial"/>
          <w:sz w:val="22"/>
          <w:szCs w:val="22"/>
          <w:lang w:eastAsia="en-US"/>
        </w:rPr>
      </w:pPr>
    </w:p>
    <w:p w:rsidR="005358A8" w:rsidRPr="000A7826" w:rsidRDefault="005358A8" w:rsidP="005358A8">
      <w:pPr>
        <w:rPr>
          <w:rFonts w:ascii="Calibri" w:eastAsia="MS Mincho" w:hAnsi="Calibri" w:cs="Arial"/>
          <w:sz w:val="22"/>
          <w:szCs w:val="22"/>
        </w:rPr>
      </w:pPr>
      <w:r w:rsidRPr="000A7826">
        <w:rPr>
          <w:rFonts w:ascii="Calibri" w:eastAsia="MS Mincho" w:hAnsi="Calibri" w:cs="Arial"/>
          <w:sz w:val="22"/>
          <w:szCs w:val="22"/>
          <w:lang w:eastAsia="en-US"/>
        </w:rPr>
        <w:t xml:space="preserve">2 -   Marcia Turrier Guedelha Blasi - </w:t>
      </w:r>
      <w:r w:rsidRPr="000A7826">
        <w:rPr>
          <w:rFonts w:ascii="Calibri" w:eastAsia="MS Mincho" w:hAnsi="Calibri" w:cs="Arial"/>
          <w:sz w:val="22"/>
          <w:szCs w:val="22"/>
        </w:rPr>
        <w:t xml:space="preserve"> CPF: : 793.546.538-04 ________________________________________</w:t>
      </w:r>
    </w:p>
    <w:p w:rsidR="005358A8" w:rsidRPr="000A7826" w:rsidRDefault="005358A8" w:rsidP="005358A8">
      <w:pPr>
        <w:jc w:val="center"/>
        <w:rPr>
          <w:rFonts w:ascii="Calibri" w:eastAsia="MS Mincho" w:hAnsi="Calibri" w:cs="Arial"/>
          <w:sz w:val="22"/>
          <w:szCs w:val="22"/>
        </w:rPr>
      </w:pPr>
    </w:p>
    <w:p w:rsidR="005358A8" w:rsidRPr="000A7826" w:rsidRDefault="005358A8" w:rsidP="005358A8">
      <w:pPr>
        <w:jc w:val="center"/>
        <w:rPr>
          <w:rFonts w:ascii="Calibri" w:eastAsia="MS Mincho" w:hAnsi="Calibri" w:cs="Arial"/>
          <w:sz w:val="22"/>
          <w:szCs w:val="22"/>
        </w:rPr>
      </w:pPr>
    </w:p>
    <w:p w:rsidR="005358A8" w:rsidRPr="000A7826" w:rsidRDefault="005358A8" w:rsidP="005358A8">
      <w:pPr>
        <w:jc w:val="center"/>
        <w:rPr>
          <w:rFonts w:ascii="Calibri" w:eastAsia="MS Mincho" w:hAnsi="Calibri" w:cs="Arial"/>
          <w:sz w:val="22"/>
          <w:szCs w:val="22"/>
        </w:rPr>
      </w:pPr>
    </w:p>
    <w:p w:rsidR="005358A8" w:rsidRPr="000A7826" w:rsidRDefault="005358A8" w:rsidP="005358A8">
      <w:pPr>
        <w:outlineLvl w:val="0"/>
        <w:rPr>
          <w:rFonts w:ascii="Calibri" w:eastAsia="Calibri" w:hAnsi="Calibri" w:cs="Arial"/>
          <w:b/>
          <w:bCs/>
          <w:spacing w:val="20"/>
          <w:sz w:val="22"/>
          <w:szCs w:val="22"/>
          <w:lang w:eastAsia="en-US"/>
        </w:rPr>
      </w:pPr>
      <w:r w:rsidRPr="000A7826">
        <w:rPr>
          <w:rFonts w:ascii="Calibri" w:eastAsia="MS Mincho" w:hAnsi="Calibri" w:cs="Arial"/>
          <w:sz w:val="22"/>
          <w:szCs w:val="22"/>
        </w:rPr>
        <w:t>3 - Regina Otília Pires Barbosa -  CPF: 822.952.988-49____</w:t>
      </w:r>
      <w:r w:rsidRPr="000A7826">
        <w:rPr>
          <w:rFonts w:ascii="Calibri" w:eastAsia="MS Mincho" w:hAnsi="Calibri" w:cs="Arial"/>
          <w:sz w:val="22"/>
          <w:szCs w:val="22"/>
          <w:lang w:eastAsia="en-US"/>
        </w:rPr>
        <w:t>_______________________________________</w:t>
      </w:r>
    </w:p>
    <w:p w:rsidR="005358A8" w:rsidRPr="000A7826" w:rsidRDefault="005358A8" w:rsidP="005358A8">
      <w:pPr>
        <w:autoSpaceDE w:val="0"/>
        <w:autoSpaceDN w:val="0"/>
        <w:adjustRightInd w:val="0"/>
        <w:spacing w:line="360" w:lineRule="auto"/>
        <w:jc w:val="center"/>
        <w:rPr>
          <w:rFonts w:ascii="Calibri" w:eastAsia="Calibri" w:hAnsi="Calibri" w:cs="Arial"/>
          <w:b/>
          <w:bCs/>
          <w:spacing w:val="20"/>
          <w:sz w:val="22"/>
          <w:szCs w:val="22"/>
          <w:lang w:eastAsia="en-US"/>
        </w:rPr>
      </w:pPr>
    </w:p>
    <w:p w:rsidR="005358A8" w:rsidRPr="000A7826" w:rsidRDefault="005358A8" w:rsidP="005358A8">
      <w:pPr>
        <w:autoSpaceDE w:val="0"/>
        <w:autoSpaceDN w:val="0"/>
        <w:adjustRightInd w:val="0"/>
        <w:spacing w:line="360" w:lineRule="auto"/>
        <w:jc w:val="center"/>
        <w:rPr>
          <w:rFonts w:ascii="Calibri" w:eastAsia="Calibri" w:hAnsi="Calibri" w:cs="Arial"/>
          <w:b/>
          <w:bCs/>
          <w:spacing w:val="20"/>
          <w:sz w:val="22"/>
          <w:szCs w:val="22"/>
          <w:lang w:eastAsia="en-US"/>
        </w:rPr>
      </w:pPr>
    </w:p>
    <w:p w:rsidR="005358A8" w:rsidRPr="000A7826" w:rsidRDefault="005358A8" w:rsidP="005358A8">
      <w:pPr>
        <w:autoSpaceDE w:val="0"/>
        <w:autoSpaceDN w:val="0"/>
        <w:adjustRightInd w:val="0"/>
        <w:spacing w:line="360" w:lineRule="auto"/>
        <w:jc w:val="center"/>
        <w:rPr>
          <w:rFonts w:ascii="Calibri" w:eastAsia="Calibri" w:hAnsi="Calibri" w:cs="Arial"/>
          <w:b/>
          <w:bCs/>
          <w:spacing w:val="20"/>
          <w:sz w:val="22"/>
          <w:szCs w:val="22"/>
          <w:lang w:eastAsia="en-US"/>
        </w:rPr>
      </w:pPr>
    </w:p>
    <w:p w:rsidR="005358A8" w:rsidRPr="000A7826" w:rsidRDefault="005358A8" w:rsidP="005358A8">
      <w:pPr>
        <w:autoSpaceDE w:val="0"/>
        <w:autoSpaceDN w:val="0"/>
        <w:adjustRightInd w:val="0"/>
        <w:spacing w:line="360" w:lineRule="auto"/>
        <w:jc w:val="center"/>
        <w:rPr>
          <w:rFonts w:ascii="Calibri" w:eastAsia="Calibri" w:hAnsi="Calibri" w:cs="Arial"/>
          <w:b/>
          <w:bCs/>
          <w:spacing w:val="20"/>
          <w:sz w:val="22"/>
          <w:szCs w:val="22"/>
          <w:lang w:eastAsia="en-US"/>
        </w:rPr>
      </w:pPr>
    </w:p>
    <w:p w:rsidR="005358A8" w:rsidRPr="000A7826" w:rsidRDefault="005358A8" w:rsidP="005358A8">
      <w:pPr>
        <w:autoSpaceDE w:val="0"/>
        <w:autoSpaceDN w:val="0"/>
        <w:adjustRightInd w:val="0"/>
        <w:spacing w:line="360" w:lineRule="auto"/>
        <w:jc w:val="center"/>
        <w:rPr>
          <w:rFonts w:ascii="Calibri" w:eastAsia="Calibri" w:hAnsi="Calibri" w:cs="Arial"/>
          <w:b/>
          <w:bCs/>
          <w:spacing w:val="20"/>
          <w:sz w:val="22"/>
          <w:szCs w:val="22"/>
          <w:lang w:eastAsia="en-US"/>
        </w:rPr>
      </w:pPr>
    </w:p>
    <w:p w:rsidR="005358A8" w:rsidRDefault="005358A8" w:rsidP="005358A8">
      <w:pPr>
        <w:autoSpaceDE w:val="0"/>
        <w:autoSpaceDN w:val="0"/>
        <w:adjustRightInd w:val="0"/>
        <w:spacing w:line="360" w:lineRule="auto"/>
        <w:jc w:val="center"/>
        <w:rPr>
          <w:rFonts w:ascii="Calibri" w:eastAsia="Calibri" w:hAnsi="Calibri" w:cs="Arial"/>
          <w:b/>
          <w:bCs/>
          <w:spacing w:val="20"/>
          <w:sz w:val="22"/>
          <w:szCs w:val="22"/>
          <w:lang w:eastAsia="en-US"/>
        </w:rPr>
      </w:pPr>
    </w:p>
    <w:p w:rsidR="005358A8" w:rsidRPr="000A7826" w:rsidRDefault="005358A8" w:rsidP="005358A8">
      <w:pPr>
        <w:autoSpaceDE w:val="0"/>
        <w:autoSpaceDN w:val="0"/>
        <w:adjustRightInd w:val="0"/>
        <w:spacing w:line="360" w:lineRule="auto"/>
        <w:jc w:val="center"/>
        <w:rPr>
          <w:rFonts w:ascii="Calibri" w:eastAsia="Calibri" w:hAnsi="Calibri" w:cs="Arial"/>
          <w:b/>
          <w:bCs/>
          <w:spacing w:val="20"/>
          <w:sz w:val="22"/>
          <w:szCs w:val="22"/>
          <w:lang w:eastAsia="en-US"/>
        </w:rPr>
      </w:pPr>
      <w:r w:rsidRPr="000A7826">
        <w:rPr>
          <w:rFonts w:ascii="Calibri" w:eastAsia="Calibri" w:hAnsi="Calibri" w:cs="Arial"/>
          <w:b/>
          <w:bCs/>
          <w:spacing w:val="20"/>
          <w:sz w:val="22"/>
          <w:szCs w:val="22"/>
          <w:lang w:eastAsia="en-US"/>
        </w:rPr>
        <w:t>ANEXO RP-14</w:t>
      </w:r>
    </w:p>
    <w:p w:rsidR="005358A8" w:rsidRPr="000A7826" w:rsidRDefault="005358A8" w:rsidP="005358A8">
      <w:pPr>
        <w:autoSpaceDE w:val="0"/>
        <w:autoSpaceDN w:val="0"/>
        <w:adjustRightInd w:val="0"/>
        <w:spacing w:line="360" w:lineRule="auto"/>
        <w:jc w:val="center"/>
        <w:rPr>
          <w:rFonts w:ascii="Calibri" w:eastAsia="Calibri" w:hAnsi="Calibri" w:cs="Arial"/>
          <w:b/>
          <w:bCs/>
          <w:spacing w:val="20"/>
          <w:sz w:val="22"/>
          <w:szCs w:val="22"/>
          <w:lang w:eastAsia="en-US"/>
        </w:rPr>
      </w:pPr>
      <w:r w:rsidRPr="000A7826">
        <w:rPr>
          <w:rFonts w:ascii="Calibri" w:eastAsia="Calibri" w:hAnsi="Calibri" w:cs="Arial"/>
          <w:b/>
          <w:bCs/>
          <w:spacing w:val="20"/>
          <w:sz w:val="22"/>
          <w:szCs w:val="22"/>
          <w:lang w:eastAsia="en-US"/>
        </w:rPr>
        <w:t xml:space="preserve">REPASSES AO TERCEIRO SETOR </w:t>
      </w:r>
    </w:p>
    <w:p w:rsidR="005358A8" w:rsidRPr="000A7826" w:rsidRDefault="005358A8" w:rsidP="005358A8">
      <w:pPr>
        <w:autoSpaceDE w:val="0"/>
        <w:autoSpaceDN w:val="0"/>
        <w:adjustRightInd w:val="0"/>
        <w:spacing w:line="360" w:lineRule="auto"/>
        <w:jc w:val="center"/>
        <w:rPr>
          <w:rFonts w:ascii="Calibri" w:eastAsia="Calibri" w:hAnsi="Calibri" w:cs="Arial"/>
          <w:b/>
          <w:bCs/>
          <w:spacing w:val="20"/>
          <w:sz w:val="22"/>
          <w:szCs w:val="22"/>
          <w:lang w:eastAsia="en-US"/>
        </w:rPr>
      </w:pPr>
      <w:r w:rsidRPr="000A7826">
        <w:rPr>
          <w:rFonts w:ascii="Calibri" w:eastAsia="Calibri" w:hAnsi="Calibri" w:cs="Arial"/>
          <w:b/>
          <w:bCs/>
          <w:spacing w:val="20"/>
          <w:sz w:val="22"/>
          <w:szCs w:val="22"/>
          <w:lang w:eastAsia="en-US"/>
        </w:rPr>
        <w:t>DEMONSTRATIVO INTEGRAL DAS RECEITAS E DESPESAS</w:t>
      </w:r>
    </w:p>
    <w:p w:rsidR="005358A8" w:rsidRDefault="005358A8" w:rsidP="005358A8">
      <w:pPr>
        <w:autoSpaceDE w:val="0"/>
        <w:autoSpaceDN w:val="0"/>
        <w:adjustRightInd w:val="0"/>
        <w:spacing w:line="360" w:lineRule="auto"/>
        <w:jc w:val="center"/>
        <w:rPr>
          <w:rFonts w:ascii="Calibri" w:eastAsia="Calibri" w:hAnsi="Calibri" w:cs="Arial"/>
          <w:b/>
          <w:bCs/>
          <w:spacing w:val="20"/>
          <w:sz w:val="22"/>
          <w:szCs w:val="22"/>
          <w:lang w:eastAsia="en-US"/>
        </w:rPr>
      </w:pPr>
      <w:r w:rsidRPr="000A7826">
        <w:rPr>
          <w:rFonts w:ascii="Calibri" w:eastAsia="Calibri" w:hAnsi="Calibri" w:cs="Arial"/>
          <w:b/>
          <w:bCs/>
          <w:spacing w:val="20"/>
          <w:sz w:val="22"/>
          <w:szCs w:val="22"/>
          <w:lang w:eastAsia="en-US"/>
        </w:rPr>
        <w:t>TERMO DE FOMENTO</w:t>
      </w:r>
    </w:p>
    <w:p w:rsidR="005358A8" w:rsidRPr="00E040D9" w:rsidRDefault="005358A8" w:rsidP="005358A8">
      <w:pPr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Arial"/>
          <w:b/>
          <w:bCs/>
          <w:spacing w:val="20"/>
          <w:sz w:val="22"/>
          <w:szCs w:val="22"/>
          <w:lang w:eastAsia="en-US"/>
        </w:rPr>
      </w:pPr>
    </w:p>
    <w:p w:rsidR="005358A8" w:rsidRPr="00375AA6" w:rsidRDefault="005358A8" w:rsidP="005358A8">
      <w:pPr>
        <w:autoSpaceDE w:val="0"/>
        <w:autoSpaceDN w:val="0"/>
        <w:adjustRightInd w:val="0"/>
        <w:spacing w:line="276" w:lineRule="auto"/>
        <w:rPr>
          <w:rFonts w:ascii="Calibri" w:eastAsia="Calibri" w:hAnsi="Calibri" w:cs="Comic Sans MS"/>
          <w:bCs/>
          <w:color w:val="000000"/>
        </w:rPr>
      </w:pPr>
      <w:r w:rsidRPr="00375AA6">
        <w:rPr>
          <w:rFonts w:ascii="Calibri" w:eastAsia="Calibri" w:hAnsi="Calibri" w:cs="Comic Sans MS"/>
          <w:bCs/>
          <w:color w:val="000000"/>
        </w:rPr>
        <w:t xml:space="preserve">ÓRGÃO PÚBLICO CONCESSSOR: </w:t>
      </w:r>
      <w:r w:rsidRPr="00375AA6">
        <w:rPr>
          <w:rFonts w:ascii="Calibri" w:eastAsia="Calibri" w:hAnsi="Calibri" w:cs="Comic Sans MS"/>
          <w:b/>
        </w:rPr>
        <w:t xml:space="preserve">Município de Presidente Prudente </w:t>
      </w:r>
    </w:p>
    <w:p w:rsidR="005358A8" w:rsidRPr="00375AA6" w:rsidRDefault="005358A8" w:rsidP="005358A8">
      <w:pPr>
        <w:autoSpaceDE w:val="0"/>
        <w:autoSpaceDN w:val="0"/>
        <w:adjustRightInd w:val="0"/>
        <w:spacing w:line="276" w:lineRule="auto"/>
        <w:rPr>
          <w:rFonts w:ascii="Calibri" w:eastAsia="Calibri" w:hAnsi="Calibri" w:cs="Comic Sans MS"/>
          <w:b/>
          <w:color w:val="000000"/>
        </w:rPr>
      </w:pPr>
      <w:r w:rsidRPr="00375AA6">
        <w:rPr>
          <w:rFonts w:ascii="Calibri" w:eastAsia="Calibri" w:hAnsi="Calibri" w:cs="Comic Sans MS"/>
          <w:bCs/>
          <w:color w:val="000000"/>
        </w:rPr>
        <w:t xml:space="preserve">OSC CONVENIADA: </w:t>
      </w:r>
      <w:r w:rsidRPr="00375AA6">
        <w:rPr>
          <w:rFonts w:ascii="Calibri" w:eastAsia="Calibri" w:hAnsi="Calibri" w:cs="Comic Sans MS"/>
          <w:b/>
          <w:bCs/>
          <w:color w:val="000000"/>
        </w:rPr>
        <w:t>ASSOCIAÇÃO BETHEL – PROJETO MÃO AMIGA</w:t>
      </w:r>
    </w:p>
    <w:p w:rsidR="005358A8" w:rsidRPr="00375AA6" w:rsidRDefault="005358A8" w:rsidP="005358A8">
      <w:pPr>
        <w:autoSpaceDE w:val="0"/>
        <w:autoSpaceDN w:val="0"/>
        <w:adjustRightInd w:val="0"/>
        <w:spacing w:line="276" w:lineRule="auto"/>
        <w:rPr>
          <w:rFonts w:ascii="Calibri" w:eastAsia="Calibri" w:hAnsi="Calibri" w:cs="Comic Sans MS"/>
          <w:color w:val="000000"/>
        </w:rPr>
      </w:pPr>
      <w:r w:rsidRPr="00375AA6">
        <w:rPr>
          <w:rFonts w:ascii="Calibri" w:eastAsia="Calibri" w:hAnsi="Calibri" w:cs="Comic Sans MS"/>
          <w:bCs/>
          <w:color w:val="000000"/>
        </w:rPr>
        <w:t xml:space="preserve">CNPJ: </w:t>
      </w:r>
      <w:r w:rsidRPr="00375AA6">
        <w:rPr>
          <w:rFonts w:ascii="Calibri" w:eastAsia="Calibri" w:hAnsi="Calibri" w:cs="Comic Sans MS"/>
          <w:b/>
        </w:rPr>
        <w:t>71.849.079/0006-82</w:t>
      </w:r>
    </w:p>
    <w:p w:rsidR="005358A8" w:rsidRPr="00375AA6" w:rsidRDefault="005358A8" w:rsidP="005358A8">
      <w:pPr>
        <w:autoSpaceDE w:val="0"/>
        <w:autoSpaceDN w:val="0"/>
        <w:adjustRightInd w:val="0"/>
        <w:spacing w:line="276" w:lineRule="auto"/>
        <w:rPr>
          <w:rFonts w:ascii="Calibri" w:eastAsia="Calibri" w:hAnsi="Calibri" w:cs="Comic Sans MS"/>
          <w:b/>
          <w:bCs/>
          <w:color w:val="000000"/>
        </w:rPr>
      </w:pPr>
      <w:r w:rsidRPr="00375AA6">
        <w:rPr>
          <w:rFonts w:ascii="Calibri" w:eastAsia="Calibri" w:hAnsi="Calibri" w:cs="Comic Sans MS"/>
          <w:bCs/>
          <w:color w:val="000000"/>
        </w:rPr>
        <w:t xml:space="preserve">ENDEREÇO e CEP: </w:t>
      </w:r>
      <w:r w:rsidRPr="00375AA6">
        <w:rPr>
          <w:rFonts w:ascii="Calibri" w:eastAsia="Calibri" w:hAnsi="Calibri" w:cs="Comic Sans MS"/>
          <w:b/>
          <w:bCs/>
          <w:color w:val="000000"/>
        </w:rPr>
        <w:t>RUA PEDRO BATISTA DA SILVA nº 457 – BRASIL NOVO – PRES. PRUDENTE/SP</w:t>
      </w:r>
    </w:p>
    <w:p w:rsidR="005358A8" w:rsidRPr="00375AA6" w:rsidRDefault="005358A8" w:rsidP="005358A8">
      <w:pPr>
        <w:autoSpaceDE w:val="0"/>
        <w:autoSpaceDN w:val="0"/>
        <w:adjustRightInd w:val="0"/>
        <w:spacing w:line="276" w:lineRule="auto"/>
        <w:rPr>
          <w:rFonts w:ascii="Calibri" w:eastAsia="Calibri" w:hAnsi="Calibri" w:cs="Comic Sans MS"/>
          <w:b/>
          <w:color w:val="000000"/>
        </w:rPr>
      </w:pPr>
      <w:r w:rsidRPr="00375AA6">
        <w:rPr>
          <w:rFonts w:ascii="Calibri" w:eastAsia="Calibri" w:hAnsi="Calibri" w:cs="Comic Sans MS"/>
          <w:bCs/>
          <w:color w:val="000000"/>
        </w:rPr>
        <w:t xml:space="preserve">RESPONSÁVEL PELA OSC: </w:t>
      </w:r>
      <w:r w:rsidRPr="00375AA6">
        <w:rPr>
          <w:rFonts w:ascii="Calibri" w:eastAsia="Calibri" w:hAnsi="Calibri" w:cs="Comic Sans MS"/>
          <w:b/>
          <w:bCs/>
          <w:color w:val="000000"/>
        </w:rPr>
        <w:t>OSTERLINO DONIZETE ALVES</w:t>
      </w:r>
    </w:p>
    <w:p w:rsidR="005358A8" w:rsidRPr="00375AA6" w:rsidRDefault="005358A8" w:rsidP="005358A8">
      <w:pPr>
        <w:autoSpaceDE w:val="0"/>
        <w:autoSpaceDN w:val="0"/>
        <w:adjustRightInd w:val="0"/>
        <w:spacing w:line="276" w:lineRule="auto"/>
        <w:rPr>
          <w:rFonts w:ascii="Calibri" w:eastAsia="Calibri" w:hAnsi="Calibri" w:cs="Comic Sans MS"/>
          <w:color w:val="000000"/>
        </w:rPr>
      </w:pPr>
      <w:r w:rsidRPr="00375AA6">
        <w:rPr>
          <w:rFonts w:ascii="Calibri" w:eastAsia="Calibri" w:hAnsi="Calibri" w:cs="Comic Sans MS"/>
          <w:bCs/>
          <w:color w:val="000000"/>
        </w:rPr>
        <w:t xml:space="preserve">CPF: </w:t>
      </w:r>
      <w:r w:rsidRPr="00375AA6">
        <w:rPr>
          <w:rFonts w:ascii="Calibri" w:eastAsia="Calibri" w:hAnsi="Calibri" w:cs="Comic Sans MS"/>
          <w:b/>
          <w:color w:val="000000"/>
        </w:rPr>
        <w:t>726.814.628-00</w:t>
      </w:r>
    </w:p>
    <w:p w:rsidR="005358A8" w:rsidRPr="00375AA6" w:rsidRDefault="005358A8" w:rsidP="005358A8">
      <w:pPr>
        <w:autoSpaceDE w:val="0"/>
        <w:autoSpaceDN w:val="0"/>
        <w:adjustRightInd w:val="0"/>
        <w:spacing w:line="276" w:lineRule="auto"/>
        <w:rPr>
          <w:rFonts w:ascii="Calibri" w:eastAsia="Calibri" w:hAnsi="Calibri" w:cs="Arial"/>
          <w:color w:val="000000"/>
          <w:spacing w:val="20"/>
          <w:lang w:eastAsia="en-US"/>
        </w:rPr>
      </w:pPr>
      <w:r w:rsidRPr="00375AA6">
        <w:rPr>
          <w:rFonts w:ascii="Calibri" w:eastAsia="Calibri" w:hAnsi="Calibri" w:cs="Comic Sans MS"/>
          <w:bCs/>
          <w:color w:val="000000"/>
        </w:rPr>
        <w:t xml:space="preserve">OBJETO DA PARCERIA: </w:t>
      </w:r>
      <w:r w:rsidRPr="00375AA6">
        <w:rPr>
          <w:rFonts w:ascii="Calibri" w:eastAsia="Calibri" w:hAnsi="Calibri" w:cs="Arial"/>
          <w:b/>
          <w:color w:val="000000"/>
          <w:spacing w:val="20"/>
          <w:lang w:eastAsia="en-US"/>
        </w:rPr>
        <w:t>Serviço de Convivência e Fortalecimento de Vínculo a Criança e o Adolescente.</w:t>
      </w:r>
    </w:p>
    <w:p w:rsidR="005358A8" w:rsidRPr="00375AA6" w:rsidRDefault="005358A8" w:rsidP="005358A8">
      <w:pPr>
        <w:spacing w:line="276" w:lineRule="auto"/>
        <w:rPr>
          <w:rFonts w:ascii="Calibri" w:hAnsi="Calibri"/>
          <w:b/>
          <w:bCs/>
        </w:rPr>
      </w:pPr>
      <w:r w:rsidRPr="00375AA6">
        <w:rPr>
          <w:rFonts w:ascii="Calibri" w:hAnsi="Calibri"/>
          <w:bCs/>
        </w:rPr>
        <w:t>ORIGEM DOS RECURSOS</w:t>
      </w:r>
      <w:r w:rsidR="00CE45AB">
        <w:rPr>
          <w:rFonts w:ascii="Calibri" w:hAnsi="Calibri"/>
          <w:bCs/>
        </w:rPr>
        <w:t xml:space="preserve"> (1)</w:t>
      </w:r>
      <w:r w:rsidRPr="00375AA6">
        <w:rPr>
          <w:rFonts w:ascii="Calibri" w:hAnsi="Calibri"/>
          <w:bCs/>
        </w:rPr>
        <w:t xml:space="preserve">: </w:t>
      </w:r>
      <w:r w:rsidRPr="00375AA6">
        <w:rPr>
          <w:rFonts w:ascii="Calibri" w:hAnsi="Calibri"/>
          <w:b/>
          <w:bCs/>
        </w:rPr>
        <w:t>F</w:t>
      </w:r>
      <w:r w:rsidR="00CE45AB">
        <w:rPr>
          <w:rFonts w:ascii="Calibri" w:hAnsi="Calibri"/>
          <w:b/>
          <w:bCs/>
        </w:rPr>
        <w:t xml:space="preserve">UNDO MUNICIPAL DOS DIREITOS DA CRIANÇA E DO ADOLESCENTE - </w:t>
      </w:r>
      <w:r w:rsidRPr="00375AA6">
        <w:rPr>
          <w:rFonts w:ascii="Calibri" w:hAnsi="Calibri"/>
          <w:b/>
          <w:bCs/>
        </w:rPr>
        <w:t xml:space="preserve">CNPJ: </w:t>
      </w:r>
      <w:r w:rsidR="00CE45AB">
        <w:rPr>
          <w:rFonts w:ascii="Calibri" w:hAnsi="Calibri"/>
          <w:b/>
          <w:bCs/>
        </w:rPr>
        <w:t>1</w:t>
      </w:r>
      <w:r w:rsidRPr="00375AA6">
        <w:rPr>
          <w:rFonts w:ascii="Calibri" w:hAnsi="Calibri"/>
          <w:b/>
          <w:bCs/>
        </w:rPr>
        <w:t>7.343.711/</w:t>
      </w:r>
      <w:r w:rsidR="00CE45AB">
        <w:rPr>
          <w:rFonts w:ascii="Calibri" w:hAnsi="Calibri"/>
          <w:b/>
          <w:bCs/>
        </w:rPr>
        <w:t>0</w:t>
      </w:r>
      <w:r w:rsidRPr="00375AA6">
        <w:rPr>
          <w:rFonts w:ascii="Calibri" w:hAnsi="Calibri"/>
          <w:b/>
          <w:bCs/>
        </w:rPr>
        <w:t>001-61</w:t>
      </w:r>
    </w:p>
    <w:p w:rsidR="005358A8" w:rsidRPr="00B47440" w:rsidRDefault="005358A8" w:rsidP="005358A8">
      <w:pPr>
        <w:autoSpaceDE w:val="0"/>
        <w:autoSpaceDN w:val="0"/>
        <w:adjustRightInd w:val="0"/>
        <w:spacing w:line="276" w:lineRule="auto"/>
        <w:rPr>
          <w:rFonts w:ascii="Calibri" w:eastAsia="Calibri" w:hAnsi="Calibri" w:cs="Comic Sans MS"/>
          <w:b/>
          <w:bCs/>
          <w:color w:val="000000"/>
        </w:rPr>
      </w:pPr>
      <w:r w:rsidRPr="00375AA6">
        <w:rPr>
          <w:rFonts w:ascii="Calibri" w:eastAsia="Calibri" w:hAnsi="Calibri" w:cs="Comic Sans MS"/>
          <w:bCs/>
          <w:color w:val="000000"/>
        </w:rPr>
        <w:t xml:space="preserve">EXERCÍCIO:  </w:t>
      </w:r>
      <w:r>
        <w:rPr>
          <w:rFonts w:ascii="Calibri" w:eastAsia="Calibri" w:hAnsi="Calibri" w:cs="Comic Sans MS"/>
          <w:b/>
          <w:bCs/>
          <w:color w:val="000000"/>
        </w:rPr>
        <w:t xml:space="preserve"> 2019</w:t>
      </w:r>
    </w:p>
    <w:p w:rsidR="005358A8" w:rsidRPr="000A7826" w:rsidRDefault="005358A8" w:rsidP="005358A8">
      <w:pPr>
        <w:autoSpaceDE w:val="0"/>
        <w:autoSpaceDN w:val="0"/>
        <w:adjustRightInd w:val="0"/>
        <w:spacing w:line="276" w:lineRule="auto"/>
        <w:jc w:val="both"/>
        <w:rPr>
          <w:rFonts w:ascii="Calibri" w:eastAsia="Calibri" w:hAnsi="Calibri" w:cs="Arial"/>
          <w:b/>
          <w:spacing w:val="20"/>
          <w:sz w:val="22"/>
          <w:szCs w:val="22"/>
          <w:lang w:eastAsia="en-US"/>
        </w:rPr>
      </w:pPr>
    </w:p>
    <w:tbl>
      <w:tblPr>
        <w:tblW w:w="10206" w:type="dxa"/>
        <w:tblInd w:w="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2977"/>
        <w:gridCol w:w="2127"/>
        <w:gridCol w:w="2551"/>
        <w:gridCol w:w="2551"/>
      </w:tblGrid>
      <w:tr w:rsidR="005358A8" w:rsidRPr="000A7826" w:rsidTr="007B0B96"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/>
                <w:b/>
                <w:bCs/>
                <w:kern w:val="28"/>
                <w:sz w:val="22"/>
                <w:szCs w:val="22"/>
              </w:rPr>
            </w:pPr>
            <w:r w:rsidRPr="000A7826">
              <w:rPr>
                <w:rFonts w:ascii="Calibri" w:hAnsi="Calibri"/>
                <w:b/>
                <w:bCs/>
                <w:kern w:val="28"/>
                <w:sz w:val="22"/>
                <w:szCs w:val="22"/>
              </w:rPr>
              <w:t>Documento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/>
                <w:b/>
                <w:bCs/>
                <w:kern w:val="28"/>
                <w:sz w:val="22"/>
                <w:szCs w:val="22"/>
              </w:rPr>
            </w:pPr>
            <w:r w:rsidRPr="000A7826">
              <w:rPr>
                <w:rFonts w:ascii="Calibri" w:hAnsi="Calibri"/>
                <w:b/>
                <w:bCs/>
                <w:kern w:val="28"/>
                <w:sz w:val="22"/>
                <w:szCs w:val="22"/>
              </w:rPr>
              <w:t>Data da Assinatura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/>
                <w:b/>
                <w:bCs/>
                <w:kern w:val="28"/>
                <w:sz w:val="22"/>
                <w:szCs w:val="22"/>
              </w:rPr>
            </w:pPr>
            <w:r w:rsidRPr="000A7826">
              <w:rPr>
                <w:rFonts w:ascii="Calibri" w:hAnsi="Calibri"/>
                <w:b/>
                <w:bCs/>
                <w:kern w:val="28"/>
                <w:sz w:val="22"/>
                <w:szCs w:val="22"/>
              </w:rPr>
              <w:t>Período de Vigência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/>
                <w:b/>
                <w:bCs/>
                <w:kern w:val="28"/>
                <w:sz w:val="22"/>
                <w:szCs w:val="22"/>
              </w:rPr>
            </w:pPr>
            <w:r w:rsidRPr="000A7826">
              <w:rPr>
                <w:rFonts w:ascii="Calibri" w:hAnsi="Calibri"/>
                <w:b/>
                <w:bCs/>
                <w:kern w:val="28"/>
                <w:sz w:val="22"/>
                <w:szCs w:val="22"/>
              </w:rPr>
              <w:t>Valor TOTAL</w:t>
            </w:r>
          </w:p>
        </w:tc>
      </w:tr>
      <w:tr w:rsidR="005358A8" w:rsidRPr="000A7826" w:rsidTr="007B0B96"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/>
                <w:b/>
                <w:bCs/>
                <w:kern w:val="28"/>
                <w:sz w:val="22"/>
                <w:szCs w:val="22"/>
              </w:rPr>
            </w:pPr>
            <w:r w:rsidRPr="000A7826">
              <w:rPr>
                <w:rFonts w:ascii="Calibri" w:hAnsi="Calibri"/>
                <w:b/>
                <w:bCs/>
                <w:kern w:val="28"/>
                <w:sz w:val="22"/>
                <w:szCs w:val="22"/>
              </w:rPr>
              <w:t xml:space="preserve">Termo de Fomento nº 35/2019 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/>
                <w:b/>
                <w:bCs/>
                <w:kern w:val="28"/>
                <w:sz w:val="22"/>
                <w:szCs w:val="22"/>
              </w:rPr>
            </w:pPr>
            <w:r w:rsidRPr="000A7826">
              <w:rPr>
                <w:rFonts w:ascii="Calibri" w:hAnsi="Calibri"/>
                <w:b/>
                <w:bCs/>
                <w:kern w:val="28"/>
                <w:sz w:val="22"/>
                <w:szCs w:val="22"/>
              </w:rPr>
              <w:t>14/03/2019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0A7826" w:rsidRDefault="007F0860" w:rsidP="007F0860">
            <w:pPr>
              <w:jc w:val="center"/>
              <w:outlineLvl w:val="0"/>
              <w:rPr>
                <w:rFonts w:ascii="Calibri" w:hAnsi="Calibri"/>
                <w:b/>
                <w:bCs/>
                <w:kern w:val="28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kern w:val="28"/>
                <w:sz w:val="22"/>
                <w:szCs w:val="22"/>
              </w:rPr>
              <w:t>14</w:t>
            </w:r>
            <w:r w:rsidR="005358A8" w:rsidRPr="000A7826">
              <w:rPr>
                <w:rFonts w:ascii="Calibri" w:hAnsi="Calibri"/>
                <w:b/>
                <w:bCs/>
                <w:kern w:val="28"/>
                <w:sz w:val="22"/>
                <w:szCs w:val="22"/>
              </w:rPr>
              <w:t>/0</w:t>
            </w:r>
            <w:r>
              <w:rPr>
                <w:rFonts w:ascii="Calibri" w:hAnsi="Calibri"/>
                <w:b/>
                <w:bCs/>
                <w:kern w:val="28"/>
                <w:sz w:val="22"/>
                <w:szCs w:val="22"/>
              </w:rPr>
              <w:t>3</w:t>
            </w:r>
            <w:r w:rsidR="005358A8" w:rsidRPr="000A7826">
              <w:rPr>
                <w:rFonts w:ascii="Calibri" w:hAnsi="Calibri"/>
                <w:b/>
                <w:bCs/>
                <w:kern w:val="28"/>
                <w:sz w:val="22"/>
                <w:szCs w:val="22"/>
              </w:rPr>
              <w:t>/2019 a 31/12/2019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/>
                <w:b/>
                <w:bCs/>
                <w:kern w:val="28"/>
                <w:sz w:val="22"/>
                <w:szCs w:val="22"/>
              </w:rPr>
            </w:pPr>
            <w:r w:rsidRPr="000A7826">
              <w:rPr>
                <w:rFonts w:ascii="Calibri" w:hAnsi="Calibri"/>
                <w:b/>
                <w:bCs/>
                <w:kern w:val="28"/>
                <w:sz w:val="22"/>
                <w:szCs w:val="22"/>
              </w:rPr>
              <w:t>R$ 55.000,00</w:t>
            </w:r>
          </w:p>
        </w:tc>
      </w:tr>
    </w:tbl>
    <w:p w:rsidR="005358A8" w:rsidRPr="000A7826" w:rsidRDefault="005358A8" w:rsidP="005358A8">
      <w:pPr>
        <w:autoSpaceDE w:val="0"/>
        <w:autoSpaceDN w:val="0"/>
        <w:adjustRightInd w:val="0"/>
        <w:rPr>
          <w:rFonts w:ascii="Calibri" w:eastAsia="Calibri" w:hAnsi="Calibri" w:cs="Arial"/>
          <w:bCs/>
          <w:spacing w:val="20"/>
          <w:sz w:val="22"/>
          <w:szCs w:val="22"/>
          <w:lang w:eastAsia="en-US"/>
        </w:rPr>
      </w:pPr>
    </w:p>
    <w:p w:rsidR="005358A8" w:rsidRPr="000A7826" w:rsidRDefault="005358A8" w:rsidP="005358A8">
      <w:pPr>
        <w:autoSpaceDE w:val="0"/>
        <w:autoSpaceDN w:val="0"/>
        <w:adjustRightInd w:val="0"/>
        <w:rPr>
          <w:rFonts w:ascii="Calibri" w:eastAsia="Calibri" w:hAnsi="Calibri" w:cs="Arial"/>
          <w:bCs/>
          <w:spacing w:val="20"/>
          <w:sz w:val="22"/>
          <w:szCs w:val="22"/>
          <w:lang w:eastAsia="en-US"/>
        </w:rPr>
      </w:pPr>
    </w:p>
    <w:tbl>
      <w:tblPr>
        <w:tblW w:w="10206" w:type="dxa"/>
        <w:tblInd w:w="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B7"/>
      </w:tblPr>
      <w:tblGrid>
        <w:gridCol w:w="2339"/>
        <w:gridCol w:w="2269"/>
        <w:gridCol w:w="1771"/>
        <w:gridCol w:w="1843"/>
        <w:gridCol w:w="1984"/>
      </w:tblGrid>
      <w:tr w:rsidR="005358A8" w:rsidRPr="000A7826" w:rsidTr="007B0B96">
        <w:trPr>
          <w:trHeight w:val="422"/>
        </w:trPr>
        <w:tc>
          <w:tcPr>
            <w:tcW w:w="1020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0A7826" w:rsidRDefault="005358A8" w:rsidP="007B0B9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Arial"/>
                <w:b/>
                <w:spacing w:val="20"/>
                <w:sz w:val="22"/>
                <w:szCs w:val="22"/>
                <w:lang w:eastAsia="en-US"/>
              </w:rPr>
            </w:pPr>
            <w:r w:rsidRPr="000A7826">
              <w:rPr>
                <w:rFonts w:ascii="Calibri" w:eastAsia="Calibri" w:hAnsi="Calibri" w:cs="Arial"/>
                <w:b/>
                <w:spacing w:val="20"/>
                <w:sz w:val="22"/>
                <w:szCs w:val="22"/>
                <w:lang w:eastAsia="en-US"/>
              </w:rPr>
              <w:t>Demonstrativo dos Recursos Disponíveis no Exercício</w:t>
            </w:r>
          </w:p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</w:pPr>
          </w:p>
        </w:tc>
      </w:tr>
      <w:tr w:rsidR="005358A8" w:rsidRPr="000A7826" w:rsidTr="007B0B96"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8A8" w:rsidRPr="000A7826" w:rsidRDefault="005358A8" w:rsidP="007B0B96">
            <w:pPr>
              <w:spacing w:before="240" w:after="60"/>
              <w:jc w:val="center"/>
              <w:outlineLvl w:val="0"/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  <w:t>Data Prevista para o Repasse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  <w:t>Valores Previstos</w:t>
            </w:r>
          </w:p>
          <w:p w:rsidR="005358A8" w:rsidRPr="000A7826" w:rsidRDefault="005358A8" w:rsidP="007B0B96">
            <w:pPr>
              <w:jc w:val="center"/>
              <w:rPr>
                <w:rFonts w:ascii="Calibri" w:eastAsia="MS Mincho" w:hAnsi="Calibri" w:cs="Arial"/>
                <w:sz w:val="22"/>
                <w:szCs w:val="22"/>
              </w:rPr>
            </w:pPr>
            <w:r w:rsidRPr="000A7826">
              <w:rPr>
                <w:rFonts w:ascii="Calibri" w:eastAsia="MS Mincho" w:hAnsi="Calibri" w:cs="Arial"/>
                <w:sz w:val="22"/>
                <w:szCs w:val="22"/>
              </w:rPr>
              <w:t>(R$)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  <w:t>Data do Repasse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  <w:t xml:space="preserve">Número do Documento </w:t>
            </w:r>
          </w:p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  <w:t>de Crédito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  <w:t>Valores Repassados</w:t>
            </w:r>
          </w:p>
          <w:p w:rsidR="005358A8" w:rsidRPr="000A7826" w:rsidRDefault="005358A8" w:rsidP="007B0B96">
            <w:pPr>
              <w:jc w:val="center"/>
              <w:rPr>
                <w:rFonts w:ascii="Calibri" w:eastAsia="MS Mincho" w:hAnsi="Calibri" w:cs="Arial"/>
                <w:sz w:val="22"/>
                <w:szCs w:val="22"/>
              </w:rPr>
            </w:pPr>
            <w:r w:rsidRPr="000A7826">
              <w:rPr>
                <w:rFonts w:ascii="Calibri" w:eastAsia="MS Mincho" w:hAnsi="Calibri" w:cs="Arial"/>
                <w:sz w:val="22"/>
                <w:szCs w:val="22"/>
              </w:rPr>
              <w:t>(R$)</w:t>
            </w:r>
          </w:p>
        </w:tc>
      </w:tr>
      <w:tr w:rsidR="005358A8" w:rsidRPr="000A7826" w:rsidTr="007B0B96"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8A8" w:rsidRPr="000A7826" w:rsidRDefault="00CA77AF" w:rsidP="00CA77AF">
            <w:pPr>
              <w:spacing w:before="240" w:after="60"/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>JULHO</w:t>
            </w:r>
            <w:r w:rsidR="005358A8" w:rsidRPr="000A7826"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>/2019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8A8" w:rsidRPr="000A7826" w:rsidRDefault="005358A8" w:rsidP="00CA77AF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/>
                <w:sz w:val="22"/>
                <w:szCs w:val="22"/>
              </w:rPr>
              <w:t xml:space="preserve">R$ </w:t>
            </w:r>
            <w:r w:rsidR="00CA77AF">
              <w:rPr>
                <w:rFonts w:ascii="Calibri" w:hAnsi="Calibri"/>
                <w:sz w:val="22"/>
                <w:szCs w:val="22"/>
              </w:rPr>
              <w:t>5.6</w:t>
            </w:r>
            <w:r w:rsidRPr="000A7826">
              <w:rPr>
                <w:rFonts w:ascii="Calibri" w:hAnsi="Calibri"/>
                <w:sz w:val="22"/>
                <w:szCs w:val="22"/>
              </w:rPr>
              <w:t>66,66</w:t>
            </w: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8A8" w:rsidRPr="000A7826" w:rsidRDefault="005358A8" w:rsidP="00CA77AF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>0</w:t>
            </w:r>
            <w:r w:rsidR="00CA77AF"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>5</w:t>
            </w:r>
            <w:r w:rsidRPr="000A7826"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>/0</w:t>
            </w:r>
            <w:r w:rsidR="00CA77AF"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>7</w:t>
            </w:r>
            <w:r w:rsidRPr="000A7826"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>/2019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8A8" w:rsidRPr="000A7826" w:rsidRDefault="007F0860" w:rsidP="007B0B96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>
              <w:rPr>
                <w:rFonts w:ascii="Calibri" w:hAnsi="Calibri"/>
              </w:rPr>
              <w:t>5328/2019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8A8" w:rsidRPr="000A7826" w:rsidRDefault="00CA77AF" w:rsidP="007B0B96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/>
                <w:sz w:val="22"/>
                <w:szCs w:val="22"/>
              </w:rPr>
              <w:t xml:space="preserve">R$ </w:t>
            </w:r>
            <w:r>
              <w:rPr>
                <w:rFonts w:ascii="Calibri" w:hAnsi="Calibri"/>
                <w:sz w:val="22"/>
                <w:szCs w:val="22"/>
              </w:rPr>
              <w:t>5.6</w:t>
            </w:r>
            <w:r w:rsidRPr="000A7826">
              <w:rPr>
                <w:rFonts w:ascii="Calibri" w:hAnsi="Calibri"/>
                <w:sz w:val="22"/>
                <w:szCs w:val="22"/>
              </w:rPr>
              <w:t>66,66</w:t>
            </w:r>
          </w:p>
        </w:tc>
      </w:tr>
      <w:tr w:rsidR="005358A8" w:rsidRPr="000A7826" w:rsidTr="007B0B96">
        <w:trPr>
          <w:trHeight w:hRule="exact" w:val="284"/>
        </w:trPr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0A7826" w:rsidRDefault="005358A8" w:rsidP="007B0B96">
            <w:pPr>
              <w:spacing w:before="240" w:after="60"/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0A7826" w:rsidRDefault="005358A8" w:rsidP="007B0B96">
            <w:pPr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</w:p>
        </w:tc>
        <w:tc>
          <w:tcPr>
            <w:tcW w:w="1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 w:cs="Arial"/>
                <w:bCs/>
                <w:i/>
                <w:kern w:val="28"/>
                <w:sz w:val="22"/>
                <w:szCs w:val="22"/>
                <w:lang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 w:cs="Arial"/>
                <w:bCs/>
                <w:i/>
                <w:kern w:val="28"/>
                <w:sz w:val="22"/>
                <w:szCs w:val="22"/>
                <w:lang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0A7826" w:rsidRDefault="005358A8" w:rsidP="007B0B96">
            <w:pPr>
              <w:jc w:val="right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</w:p>
        </w:tc>
      </w:tr>
      <w:tr w:rsidR="005358A8" w:rsidRPr="000A7826" w:rsidTr="007B0B96">
        <w:trPr>
          <w:trHeight w:hRule="exact" w:val="284"/>
        </w:trPr>
        <w:tc>
          <w:tcPr>
            <w:tcW w:w="63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8A8" w:rsidRPr="000A7826" w:rsidRDefault="005358A8" w:rsidP="007B0B96">
            <w:pPr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 xml:space="preserve">Saldo do Exercício Anterior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0A7826" w:rsidRDefault="005358A8" w:rsidP="007B0B96">
            <w:pPr>
              <w:jc w:val="right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8A8" w:rsidRPr="000A7826" w:rsidRDefault="005358A8" w:rsidP="007B0B96">
            <w:pPr>
              <w:jc w:val="right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>R$ 0,00</w:t>
            </w:r>
          </w:p>
        </w:tc>
      </w:tr>
      <w:tr w:rsidR="005358A8" w:rsidRPr="000A7826" w:rsidTr="007B0B96">
        <w:trPr>
          <w:trHeight w:hRule="exact" w:val="284"/>
        </w:trPr>
        <w:tc>
          <w:tcPr>
            <w:tcW w:w="63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8A8" w:rsidRPr="000A7826" w:rsidRDefault="005358A8" w:rsidP="007B0B96">
            <w:pPr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 xml:space="preserve">Repasses Públicos no Exercício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8A8" w:rsidRPr="000A7826" w:rsidRDefault="00CA77AF" w:rsidP="007B0B96">
            <w:pPr>
              <w:jc w:val="right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/>
                <w:sz w:val="22"/>
                <w:szCs w:val="22"/>
              </w:rPr>
              <w:t xml:space="preserve">R$ </w:t>
            </w:r>
            <w:r>
              <w:rPr>
                <w:rFonts w:ascii="Calibri" w:hAnsi="Calibri"/>
                <w:sz w:val="22"/>
                <w:szCs w:val="22"/>
              </w:rPr>
              <w:t>5.6</w:t>
            </w:r>
            <w:r w:rsidRPr="000A7826">
              <w:rPr>
                <w:rFonts w:ascii="Calibri" w:hAnsi="Calibri"/>
                <w:sz w:val="22"/>
                <w:szCs w:val="22"/>
              </w:rPr>
              <w:t>66,66</w:t>
            </w:r>
          </w:p>
        </w:tc>
      </w:tr>
      <w:tr w:rsidR="005358A8" w:rsidRPr="000A7826" w:rsidTr="007B0B96">
        <w:trPr>
          <w:trHeight w:hRule="exact" w:val="284"/>
        </w:trPr>
        <w:tc>
          <w:tcPr>
            <w:tcW w:w="63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8A8" w:rsidRPr="000A7826" w:rsidRDefault="005358A8" w:rsidP="007B0B96">
            <w:pPr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>Receitas com aplicações Financeiras dos Repasses Públicos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8A8" w:rsidRPr="000A7826" w:rsidRDefault="00CA77AF" w:rsidP="00CA77AF">
            <w:pPr>
              <w:jc w:val="right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7F0860">
              <w:rPr>
                <w:rFonts w:ascii="Calibri" w:hAnsi="Calibri"/>
                <w:sz w:val="22"/>
                <w:szCs w:val="22"/>
              </w:rPr>
              <w:t>R$</w:t>
            </w:r>
            <w:r w:rsidR="00761867">
              <w:rPr>
                <w:rFonts w:ascii="Calibri" w:hAnsi="Calibri"/>
                <w:sz w:val="22"/>
                <w:szCs w:val="22"/>
              </w:rPr>
              <w:t xml:space="preserve"> 14,26</w:t>
            </w:r>
          </w:p>
        </w:tc>
      </w:tr>
      <w:tr w:rsidR="005358A8" w:rsidRPr="000A7826" w:rsidTr="007B0B96">
        <w:trPr>
          <w:trHeight w:hRule="exact" w:val="284"/>
        </w:trPr>
        <w:tc>
          <w:tcPr>
            <w:tcW w:w="63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8A8" w:rsidRPr="000A7826" w:rsidRDefault="005358A8" w:rsidP="007B0B96">
            <w:pPr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 xml:space="preserve">Outras Receitas Decorrentes da Execução do Ajuste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8A8" w:rsidRPr="000A7826" w:rsidRDefault="005358A8" w:rsidP="007B0B96">
            <w:pPr>
              <w:jc w:val="right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>R$ 0,00</w:t>
            </w:r>
          </w:p>
        </w:tc>
      </w:tr>
      <w:tr w:rsidR="005358A8" w:rsidRPr="000A7826" w:rsidTr="007B0B96">
        <w:trPr>
          <w:trHeight w:hRule="exact" w:val="284"/>
        </w:trPr>
        <w:tc>
          <w:tcPr>
            <w:tcW w:w="63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8A8" w:rsidRPr="000A7826" w:rsidRDefault="005358A8" w:rsidP="007B0B96">
            <w:pPr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 xml:space="preserve">Total de Recursos Públicos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8A8" w:rsidRPr="000A7826" w:rsidRDefault="00CA77AF" w:rsidP="007B0B96">
            <w:pPr>
              <w:jc w:val="right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/>
                <w:sz w:val="22"/>
                <w:szCs w:val="22"/>
              </w:rPr>
              <w:t xml:space="preserve">R$ </w:t>
            </w:r>
            <w:r>
              <w:rPr>
                <w:rFonts w:ascii="Calibri" w:hAnsi="Calibri"/>
                <w:sz w:val="22"/>
                <w:szCs w:val="22"/>
              </w:rPr>
              <w:t>5.6</w:t>
            </w:r>
            <w:r w:rsidR="00761867">
              <w:rPr>
                <w:rFonts w:ascii="Calibri" w:hAnsi="Calibri"/>
                <w:sz w:val="22"/>
                <w:szCs w:val="22"/>
              </w:rPr>
              <w:t>80,92</w:t>
            </w:r>
          </w:p>
        </w:tc>
      </w:tr>
      <w:tr w:rsidR="005358A8" w:rsidRPr="000A7826" w:rsidTr="007B0B96">
        <w:trPr>
          <w:trHeight w:hRule="exact" w:val="284"/>
        </w:trPr>
        <w:tc>
          <w:tcPr>
            <w:tcW w:w="63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8A8" w:rsidRPr="000A7826" w:rsidRDefault="005358A8" w:rsidP="007B0B96">
            <w:pPr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 xml:space="preserve"> Recursos Próprios da Entidade Conveniada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8A8" w:rsidRPr="000A7826" w:rsidRDefault="00CA77AF" w:rsidP="007B0B96">
            <w:pPr>
              <w:jc w:val="right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>R$</w:t>
            </w:r>
          </w:p>
        </w:tc>
      </w:tr>
      <w:tr w:rsidR="005358A8" w:rsidRPr="000A7826" w:rsidTr="007B0B96">
        <w:trPr>
          <w:trHeight w:hRule="exact" w:val="284"/>
        </w:trPr>
        <w:tc>
          <w:tcPr>
            <w:tcW w:w="63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8A8" w:rsidRPr="000A7826" w:rsidRDefault="005358A8" w:rsidP="007B0B96">
            <w:pPr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 xml:space="preserve"> Total de Recursos Disponíveis no Exercício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8A8" w:rsidRPr="000A7826" w:rsidRDefault="00761867" w:rsidP="007B0B96">
            <w:pPr>
              <w:jc w:val="right"/>
              <w:outlineLvl w:val="0"/>
              <w:rPr>
                <w:rFonts w:ascii="Calibri" w:hAnsi="Calibri" w:cs="Arial"/>
                <w:b/>
                <w:bCs/>
                <w:kern w:val="28"/>
                <w:sz w:val="22"/>
                <w:szCs w:val="22"/>
                <w:highlight w:val="yellow"/>
                <w:lang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R$ 5.680,92</w:t>
            </w:r>
          </w:p>
        </w:tc>
      </w:tr>
    </w:tbl>
    <w:p w:rsidR="005358A8" w:rsidRPr="000A7826" w:rsidRDefault="005358A8" w:rsidP="005358A8">
      <w:pPr>
        <w:spacing w:line="276" w:lineRule="auto"/>
        <w:ind w:right="-426"/>
        <w:jc w:val="both"/>
        <w:outlineLvl w:val="0"/>
        <w:rPr>
          <w:rFonts w:ascii="Calibri" w:hAnsi="Calibri" w:cs="Arial"/>
          <w:bCs/>
          <w:kern w:val="28"/>
          <w:sz w:val="22"/>
          <w:szCs w:val="22"/>
          <w:lang/>
        </w:rPr>
      </w:pPr>
    </w:p>
    <w:p w:rsidR="005358A8" w:rsidRPr="000A7826" w:rsidRDefault="005358A8" w:rsidP="005358A8">
      <w:pPr>
        <w:spacing w:line="276" w:lineRule="auto"/>
        <w:ind w:right="-426"/>
        <w:jc w:val="both"/>
        <w:outlineLvl w:val="0"/>
        <w:rPr>
          <w:rFonts w:ascii="Calibri" w:hAnsi="Calibri" w:cs="Arial"/>
          <w:bCs/>
          <w:kern w:val="28"/>
          <w:sz w:val="22"/>
          <w:szCs w:val="22"/>
          <w:lang/>
        </w:rPr>
      </w:pPr>
    </w:p>
    <w:p w:rsidR="005358A8" w:rsidRDefault="005358A8" w:rsidP="005358A8">
      <w:pPr>
        <w:spacing w:line="276" w:lineRule="auto"/>
        <w:ind w:right="-426" w:firstLine="1134"/>
        <w:jc w:val="both"/>
        <w:outlineLvl w:val="0"/>
        <w:rPr>
          <w:rFonts w:ascii="Calibri" w:hAnsi="Calibri" w:cs="Arial"/>
          <w:bCs/>
          <w:kern w:val="28"/>
          <w:sz w:val="22"/>
          <w:szCs w:val="22"/>
          <w:lang/>
        </w:rPr>
      </w:pPr>
      <w:r w:rsidRPr="000A7826">
        <w:rPr>
          <w:rFonts w:ascii="Calibri" w:hAnsi="Calibri" w:cs="Arial"/>
          <w:bCs/>
          <w:kern w:val="28"/>
          <w:sz w:val="22"/>
          <w:szCs w:val="22"/>
          <w:lang/>
        </w:rPr>
        <w:t>O(s) signatário (s), na qualidade de repres</w:t>
      </w:r>
      <w:r w:rsidR="007F0860">
        <w:rPr>
          <w:rFonts w:ascii="Calibri" w:hAnsi="Calibri" w:cs="Arial"/>
          <w:bCs/>
          <w:kern w:val="28"/>
          <w:sz w:val="22"/>
          <w:szCs w:val="22"/>
          <w:lang/>
        </w:rPr>
        <w:t>entante(s) da</w:t>
      </w:r>
      <w:r w:rsidRPr="000A7826">
        <w:rPr>
          <w:rFonts w:ascii="Calibri" w:hAnsi="Calibri" w:cs="Arial"/>
          <w:b/>
          <w:bCs/>
          <w:kern w:val="28"/>
          <w:sz w:val="22"/>
          <w:szCs w:val="22"/>
          <w:lang/>
        </w:rPr>
        <w:t xml:space="preserve"> </w:t>
      </w:r>
      <w:r w:rsidRPr="000A7826">
        <w:rPr>
          <w:rFonts w:ascii="Calibri" w:hAnsi="Calibri" w:cs="Arial"/>
          <w:b/>
          <w:bCs/>
          <w:kern w:val="28"/>
          <w:sz w:val="22"/>
          <w:szCs w:val="22"/>
          <w:lang/>
        </w:rPr>
        <w:t>ASSOCIAÇÃO BETHEL – PROJETO MÃO AMIGA,</w:t>
      </w:r>
      <w:r w:rsidRPr="000A7826">
        <w:rPr>
          <w:rFonts w:ascii="Calibri" w:hAnsi="Calibri" w:cs="Arial"/>
          <w:bCs/>
          <w:kern w:val="28"/>
          <w:sz w:val="22"/>
          <w:szCs w:val="22"/>
          <w:lang/>
        </w:rPr>
        <w:t xml:space="preserve"> vem indicar, na forma abaixo detalhada, as</w:t>
      </w:r>
      <w:r w:rsidR="00CE63DB">
        <w:rPr>
          <w:rFonts w:ascii="Calibri" w:hAnsi="Calibri" w:cs="Arial"/>
          <w:bCs/>
          <w:kern w:val="28"/>
          <w:sz w:val="22"/>
          <w:szCs w:val="22"/>
          <w:lang/>
        </w:rPr>
        <w:t xml:space="preserve"> despesas incorridas e pagas </w:t>
      </w:r>
      <w:r w:rsidR="007F0860">
        <w:rPr>
          <w:rFonts w:ascii="Calibri" w:hAnsi="Calibri" w:cs="Arial"/>
          <w:bCs/>
          <w:kern w:val="28"/>
          <w:sz w:val="22"/>
          <w:szCs w:val="22"/>
          <w:lang/>
        </w:rPr>
        <w:t>NO EXERCÍCIO/2019,</w:t>
      </w:r>
      <w:r w:rsidRPr="000A7826">
        <w:rPr>
          <w:rFonts w:ascii="Calibri" w:hAnsi="Calibri" w:cs="Arial"/>
          <w:bCs/>
          <w:kern w:val="28"/>
          <w:sz w:val="22"/>
          <w:szCs w:val="22"/>
          <w:lang/>
        </w:rPr>
        <w:t xml:space="preserve"> </w:t>
      </w:r>
      <w:r w:rsidRPr="000A7826">
        <w:rPr>
          <w:rFonts w:ascii="Calibri" w:hAnsi="Calibri" w:cs="Arial"/>
          <w:bCs/>
          <w:kern w:val="28"/>
          <w:sz w:val="22"/>
          <w:szCs w:val="22"/>
          <w:lang/>
        </w:rPr>
        <w:t>bem como as despesas a pagar no exercício seguinte.</w:t>
      </w:r>
    </w:p>
    <w:p w:rsidR="005358A8" w:rsidRPr="000A7826" w:rsidRDefault="005358A8" w:rsidP="005358A8">
      <w:pPr>
        <w:spacing w:line="276" w:lineRule="auto"/>
        <w:ind w:right="-426" w:firstLine="1134"/>
        <w:jc w:val="both"/>
        <w:outlineLvl w:val="0"/>
        <w:rPr>
          <w:rFonts w:ascii="Calibri" w:hAnsi="Calibri" w:cs="Arial"/>
          <w:bCs/>
          <w:kern w:val="28"/>
          <w:sz w:val="22"/>
          <w:szCs w:val="22"/>
          <w:lang/>
        </w:rPr>
      </w:pPr>
    </w:p>
    <w:p w:rsidR="005358A8" w:rsidRPr="000A7826" w:rsidRDefault="005358A8" w:rsidP="005358A8">
      <w:pPr>
        <w:spacing w:line="276" w:lineRule="auto"/>
        <w:ind w:firstLine="1134"/>
        <w:jc w:val="both"/>
        <w:outlineLvl w:val="0"/>
        <w:rPr>
          <w:rFonts w:ascii="Calibri" w:hAnsi="Calibri" w:cs="Arial"/>
          <w:bCs/>
          <w:kern w:val="28"/>
          <w:sz w:val="22"/>
          <w:szCs w:val="22"/>
          <w:lang/>
        </w:rPr>
      </w:pPr>
    </w:p>
    <w:tbl>
      <w:tblPr>
        <w:tblW w:w="10064" w:type="dxa"/>
        <w:tblInd w:w="2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B7"/>
      </w:tblPr>
      <w:tblGrid>
        <w:gridCol w:w="2268"/>
        <w:gridCol w:w="1559"/>
        <w:gridCol w:w="1560"/>
        <w:gridCol w:w="1559"/>
        <w:gridCol w:w="1559"/>
        <w:gridCol w:w="1559"/>
      </w:tblGrid>
      <w:tr w:rsidR="005358A8" w:rsidRPr="000A7826" w:rsidTr="007F0860">
        <w:trPr>
          <w:trHeight w:val="381"/>
        </w:trPr>
        <w:tc>
          <w:tcPr>
            <w:tcW w:w="8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0A7826" w:rsidRDefault="005358A8" w:rsidP="007B0B9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Arial"/>
                <w:b/>
                <w:spacing w:val="20"/>
                <w:sz w:val="22"/>
                <w:szCs w:val="22"/>
                <w:lang w:eastAsia="en-US"/>
              </w:rPr>
            </w:pPr>
            <w:r w:rsidRPr="000A7826">
              <w:rPr>
                <w:rFonts w:ascii="Calibri" w:eastAsia="Calibri" w:hAnsi="Calibri" w:cs="Arial"/>
                <w:b/>
                <w:spacing w:val="20"/>
                <w:sz w:val="22"/>
                <w:szCs w:val="22"/>
                <w:lang w:eastAsia="en-US"/>
              </w:rPr>
              <w:t>Demonstrativo das Despesas Incorridas no Exercício</w:t>
            </w:r>
          </w:p>
          <w:p w:rsidR="005358A8" w:rsidRPr="000A7826" w:rsidRDefault="005358A8" w:rsidP="007B0B9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Arial"/>
                <w:b/>
                <w:spacing w:val="2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0A7826" w:rsidRDefault="005358A8" w:rsidP="007B0B96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Arial"/>
                <w:b/>
                <w:spacing w:val="20"/>
                <w:sz w:val="22"/>
                <w:szCs w:val="22"/>
                <w:lang w:eastAsia="en-US"/>
              </w:rPr>
            </w:pPr>
          </w:p>
        </w:tc>
      </w:tr>
      <w:tr w:rsidR="005358A8" w:rsidRPr="000A7826" w:rsidTr="007F0860">
        <w:trPr>
          <w:trHeight w:val="261"/>
        </w:trPr>
        <w:tc>
          <w:tcPr>
            <w:tcW w:w="8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7F0860" w:rsidRDefault="005358A8" w:rsidP="007B0B96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b/>
                <w:spacing w:val="20"/>
                <w:sz w:val="22"/>
                <w:szCs w:val="22"/>
                <w:lang w:eastAsia="en-US"/>
              </w:rPr>
            </w:pPr>
            <w:r w:rsidRPr="000A7826">
              <w:rPr>
                <w:rFonts w:ascii="Calibri" w:eastAsia="Calibri" w:hAnsi="Calibri" w:cs="Arial"/>
                <w:b/>
                <w:spacing w:val="20"/>
                <w:sz w:val="22"/>
                <w:szCs w:val="22"/>
                <w:lang w:eastAsia="en-US"/>
              </w:rPr>
              <w:t>ORIG</w:t>
            </w:r>
            <w:r w:rsidR="007F0860">
              <w:rPr>
                <w:rFonts w:ascii="Calibri" w:eastAsia="Calibri" w:hAnsi="Calibri" w:cs="Arial"/>
                <w:b/>
                <w:spacing w:val="20"/>
                <w:sz w:val="22"/>
                <w:szCs w:val="22"/>
                <w:lang w:eastAsia="en-US"/>
              </w:rPr>
              <w:t>EM DOS RECURSOS</w:t>
            </w:r>
            <w:r w:rsidR="007F0860" w:rsidRPr="007F0860">
              <w:rPr>
                <w:rFonts w:ascii="Calibri" w:eastAsia="Calibri" w:hAnsi="Calibri" w:cs="Arial"/>
                <w:b/>
                <w:spacing w:val="20"/>
                <w:sz w:val="22"/>
                <w:szCs w:val="22"/>
                <w:lang w:eastAsia="en-US"/>
              </w:rPr>
              <w:t>: FUNDO MUNICIPAL DOS DIREITOS DA CRIANÇA E DO ADOSLESCENTE</w:t>
            </w:r>
          </w:p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0A7826" w:rsidRDefault="005358A8" w:rsidP="007B0B96">
            <w:pPr>
              <w:autoSpaceDE w:val="0"/>
              <w:autoSpaceDN w:val="0"/>
              <w:adjustRightInd w:val="0"/>
              <w:rPr>
                <w:rFonts w:ascii="Calibri" w:eastAsia="Calibri" w:hAnsi="Calibri" w:cs="Arial"/>
                <w:b/>
                <w:spacing w:val="20"/>
                <w:sz w:val="22"/>
                <w:szCs w:val="22"/>
                <w:lang w:eastAsia="en-US"/>
              </w:rPr>
            </w:pPr>
          </w:p>
        </w:tc>
      </w:tr>
      <w:tr w:rsidR="005358A8" w:rsidRPr="000A7826" w:rsidTr="007F0860"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8A8" w:rsidRPr="000A7826" w:rsidRDefault="005358A8" w:rsidP="007B0B96">
            <w:pPr>
              <w:jc w:val="center"/>
              <w:rPr>
                <w:rFonts w:ascii="Calibri" w:eastAsia="MS Mincho" w:hAnsi="Calibri" w:cs="Arial"/>
                <w:b/>
                <w:sz w:val="22"/>
                <w:szCs w:val="22"/>
              </w:rPr>
            </w:pPr>
            <w:r w:rsidRPr="000A7826">
              <w:rPr>
                <w:rFonts w:ascii="Calibri" w:eastAsia="MS Mincho" w:hAnsi="Calibri" w:cs="Arial"/>
                <w:b/>
                <w:sz w:val="22"/>
                <w:szCs w:val="22"/>
              </w:rPr>
              <w:t>Categoria ou finalidade da Despesa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  <w:t>Despesas contabilizadas neste exercício</w:t>
            </w:r>
            <w:r w:rsidRPr="000A7826"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  <w:t xml:space="preserve"> (R$)</w:t>
            </w:r>
          </w:p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  <w:t xml:space="preserve">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  <w:t>Despesas contabilizadas em exercícios anteriores e pagas neste exercício</w:t>
            </w:r>
            <w:r w:rsidRPr="000A7826"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  <w:t xml:space="preserve"> (R$)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8A8" w:rsidRPr="000A7826" w:rsidRDefault="005358A8" w:rsidP="007B0B96">
            <w:pPr>
              <w:jc w:val="center"/>
              <w:rPr>
                <w:rFonts w:ascii="Calibri" w:eastAsia="MS Mincho" w:hAnsi="Calibri" w:cs="Arial"/>
                <w:b/>
                <w:sz w:val="22"/>
                <w:szCs w:val="22"/>
              </w:rPr>
            </w:pPr>
            <w:r w:rsidRPr="000A7826">
              <w:rPr>
                <w:rFonts w:ascii="Calibri" w:eastAsia="MS Mincho" w:hAnsi="Calibri" w:cs="Arial"/>
                <w:b/>
                <w:sz w:val="22"/>
                <w:szCs w:val="22"/>
              </w:rPr>
              <w:t>Despesas contabilizadas neste exercício e pagas neste exercício (R$)</w:t>
            </w:r>
          </w:p>
          <w:p w:rsidR="005358A8" w:rsidRPr="000A7826" w:rsidRDefault="005358A8" w:rsidP="007B0B96">
            <w:pPr>
              <w:rPr>
                <w:rFonts w:ascii="Calibri" w:eastAsia="MS Mincho" w:hAnsi="Calibri" w:cs="Arial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8A8" w:rsidRPr="000A7826" w:rsidRDefault="005358A8" w:rsidP="007B0B96">
            <w:pPr>
              <w:jc w:val="center"/>
              <w:rPr>
                <w:rFonts w:ascii="Calibri" w:eastAsia="MS Mincho" w:hAnsi="Calibri" w:cs="Arial"/>
                <w:b/>
                <w:sz w:val="22"/>
                <w:szCs w:val="22"/>
              </w:rPr>
            </w:pPr>
          </w:p>
          <w:p w:rsidR="005358A8" w:rsidRPr="000A7826" w:rsidRDefault="005358A8" w:rsidP="007B0B96">
            <w:pPr>
              <w:jc w:val="center"/>
              <w:rPr>
                <w:rFonts w:ascii="Calibri" w:eastAsia="MS Mincho" w:hAnsi="Calibri" w:cs="Arial"/>
                <w:b/>
                <w:sz w:val="22"/>
                <w:szCs w:val="22"/>
              </w:rPr>
            </w:pPr>
            <w:r w:rsidRPr="000A7826">
              <w:rPr>
                <w:rFonts w:ascii="Calibri" w:eastAsia="MS Mincho" w:hAnsi="Calibri" w:cs="Arial"/>
                <w:b/>
                <w:sz w:val="22"/>
                <w:szCs w:val="22"/>
              </w:rPr>
              <w:t>Total de despesas pagas neste exercício (R$)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  <w:t>Despesas contabilizadas neste exercício a pagar em exercícios seguintes</w:t>
            </w:r>
          </w:p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eastAsia="MS Mincho" w:hAnsi="Calibri" w:cs="Arial"/>
                <w:b/>
                <w:sz w:val="22"/>
                <w:szCs w:val="22"/>
              </w:rPr>
              <w:t>(R$)</w:t>
            </w:r>
          </w:p>
        </w:tc>
      </w:tr>
      <w:tr w:rsidR="007F0860" w:rsidRPr="000A7826" w:rsidTr="007F0860"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F0860" w:rsidRPr="000A7826" w:rsidRDefault="007F0860" w:rsidP="007F0860">
            <w:pPr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>Recursos Humanos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0860" w:rsidRPr="000A7826" w:rsidRDefault="007F0860" w:rsidP="007F0860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R$ 1.993,00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0860" w:rsidRPr="000A7826" w:rsidRDefault="007F0860" w:rsidP="007F0860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0860" w:rsidRPr="000A7826" w:rsidRDefault="007F0860" w:rsidP="007F0860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R$ 1.993,00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0860" w:rsidRPr="000A7826" w:rsidRDefault="007F0860" w:rsidP="007F0860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R$ 1.993,00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0860" w:rsidRPr="000A7826" w:rsidRDefault="007F0860" w:rsidP="007F0860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</w:p>
        </w:tc>
      </w:tr>
      <w:tr w:rsidR="007F0860" w:rsidRPr="000A7826" w:rsidTr="007F0860"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F0860" w:rsidRPr="000A7826" w:rsidRDefault="007F0860" w:rsidP="007F0860">
            <w:pPr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>Terceiro Jurídico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0860" w:rsidRPr="000A7826" w:rsidRDefault="007F0860" w:rsidP="007F0860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 w:val="en-US"/>
              </w:rPr>
            </w:pPr>
            <w:r w:rsidRPr="000A7826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1.066,66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0860" w:rsidRPr="000A7826" w:rsidRDefault="007F0860" w:rsidP="007F0860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0860" w:rsidRPr="000A7826" w:rsidRDefault="007F0860" w:rsidP="007F0860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 w:val="en-US"/>
              </w:rPr>
            </w:pPr>
            <w:r w:rsidRPr="000A7826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1.066,66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0860" w:rsidRPr="000A7826" w:rsidRDefault="007F0860" w:rsidP="007F0860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 w:val="en-US"/>
              </w:rPr>
            </w:pPr>
            <w:r w:rsidRPr="000A7826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1.066,66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0860" w:rsidRPr="000A7826" w:rsidRDefault="007F0860" w:rsidP="007F0860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</w:p>
        </w:tc>
      </w:tr>
      <w:tr w:rsidR="007F0860" w:rsidRPr="000A7826" w:rsidTr="007F0860"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F0860" w:rsidRPr="000A7826" w:rsidRDefault="007F0860" w:rsidP="007F0860">
            <w:pPr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>Materiais de Consumo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0860" w:rsidRPr="000A7826" w:rsidRDefault="007F0860" w:rsidP="007F0860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/>
                <w:bCs/>
                <w:color w:val="000000"/>
                <w:sz w:val="22"/>
                <w:szCs w:val="22"/>
              </w:rPr>
              <w:t>R$ 1.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330,00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F0860" w:rsidRPr="000A7826" w:rsidRDefault="007F0860" w:rsidP="007F0860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F0860" w:rsidRPr="000A7826" w:rsidRDefault="007F0860" w:rsidP="007F0860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/>
                <w:bCs/>
                <w:color w:val="000000"/>
                <w:sz w:val="22"/>
                <w:szCs w:val="22"/>
              </w:rPr>
              <w:t>R$ 1.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330,00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F0860" w:rsidRPr="000A7826" w:rsidRDefault="007F0860" w:rsidP="007F0860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/>
                <w:bCs/>
                <w:color w:val="000000"/>
                <w:sz w:val="22"/>
                <w:szCs w:val="22"/>
              </w:rPr>
              <w:t>R$ 1.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330,00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0860" w:rsidRPr="000A7826" w:rsidRDefault="007F0860" w:rsidP="007F0860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</w:p>
        </w:tc>
      </w:tr>
      <w:tr w:rsidR="007F0860" w:rsidRPr="000A7826" w:rsidTr="007F0860"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F0860" w:rsidRPr="000A7826" w:rsidRDefault="007F0860" w:rsidP="007F0860">
            <w:pPr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>Utilidade Pública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0860" w:rsidRPr="000A7826" w:rsidRDefault="007F0860" w:rsidP="007F0860">
            <w:pPr>
              <w:jc w:val="center"/>
              <w:outlineLvl w:val="0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R$ 980,52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F0860" w:rsidRPr="000A7826" w:rsidRDefault="007F0860" w:rsidP="007F0860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F0860" w:rsidRPr="000A7826" w:rsidRDefault="007F0860" w:rsidP="007F0860">
            <w:pPr>
              <w:jc w:val="center"/>
              <w:outlineLvl w:val="0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R$ 980,52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F0860" w:rsidRPr="000A7826" w:rsidRDefault="007F0860" w:rsidP="007F0860">
            <w:pPr>
              <w:jc w:val="center"/>
              <w:outlineLvl w:val="0"/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R$ 980,52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0860" w:rsidRPr="000A7826" w:rsidRDefault="007F0860" w:rsidP="007F0860">
            <w:pPr>
              <w:jc w:val="center"/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</w:p>
        </w:tc>
      </w:tr>
      <w:tr w:rsidR="007F0860" w:rsidRPr="000A7826" w:rsidTr="007F0860"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F0860" w:rsidRPr="000A7826" w:rsidRDefault="007F0860" w:rsidP="007F0860">
            <w:pPr>
              <w:outlineLvl w:val="0"/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 w:val="en-US"/>
              </w:rPr>
            </w:pPr>
            <w:r w:rsidRPr="000A7826"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F0860" w:rsidRPr="000A7826" w:rsidRDefault="007F0860" w:rsidP="007F0860">
            <w:pPr>
              <w:jc w:val="center"/>
              <w:outlineLvl w:val="0"/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5.370,18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0860" w:rsidRPr="000A7826" w:rsidRDefault="007F0860" w:rsidP="007F0860">
            <w:pPr>
              <w:jc w:val="center"/>
              <w:outlineLvl w:val="0"/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F0860" w:rsidRPr="000A7826" w:rsidRDefault="007F0860" w:rsidP="007F0860">
            <w:pPr>
              <w:jc w:val="center"/>
              <w:outlineLvl w:val="0"/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5.370,18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0860" w:rsidRPr="000A7826" w:rsidRDefault="007F0860" w:rsidP="007F0860">
            <w:pPr>
              <w:jc w:val="center"/>
              <w:outlineLvl w:val="0"/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R$ 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5.370,18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0860" w:rsidRPr="000A7826" w:rsidRDefault="007F0860" w:rsidP="007F0860">
            <w:pPr>
              <w:jc w:val="center"/>
              <w:outlineLvl w:val="0"/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</w:pPr>
          </w:p>
        </w:tc>
      </w:tr>
    </w:tbl>
    <w:p w:rsidR="005358A8" w:rsidRDefault="005358A8" w:rsidP="005358A8">
      <w:pPr>
        <w:rPr>
          <w:rFonts w:ascii="Calibri" w:eastAsia="MS Mincho" w:hAnsi="Calibri"/>
          <w:sz w:val="22"/>
          <w:szCs w:val="22"/>
          <w:lang/>
        </w:rPr>
      </w:pPr>
    </w:p>
    <w:p w:rsidR="005358A8" w:rsidRPr="000A7826" w:rsidRDefault="005358A8" w:rsidP="005358A8">
      <w:pPr>
        <w:rPr>
          <w:rFonts w:ascii="Calibri" w:eastAsia="MS Mincho" w:hAnsi="Calibri"/>
          <w:sz w:val="22"/>
          <w:szCs w:val="22"/>
          <w:lang/>
        </w:rPr>
      </w:pPr>
    </w:p>
    <w:tbl>
      <w:tblPr>
        <w:tblW w:w="10064" w:type="dxa"/>
        <w:tblInd w:w="2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B7"/>
      </w:tblPr>
      <w:tblGrid>
        <w:gridCol w:w="6877"/>
        <w:gridCol w:w="3187"/>
      </w:tblGrid>
      <w:tr w:rsidR="005358A8" w:rsidRPr="000A7826" w:rsidTr="007B0B96">
        <w:tc>
          <w:tcPr>
            <w:tcW w:w="100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8A8" w:rsidRPr="000A7826" w:rsidRDefault="005358A8" w:rsidP="007B0B96">
            <w:pPr>
              <w:jc w:val="center"/>
              <w:outlineLvl w:val="0"/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  <w:t>Demonstrativo do Saldo Financeiro do Exercício</w:t>
            </w:r>
          </w:p>
        </w:tc>
      </w:tr>
      <w:tr w:rsidR="005358A8" w:rsidRPr="000A7826" w:rsidTr="007B0B96">
        <w:tc>
          <w:tcPr>
            <w:tcW w:w="6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8A8" w:rsidRPr="000A7826" w:rsidRDefault="005358A8" w:rsidP="007B0B96">
            <w:pPr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 xml:space="preserve">Total de Recursos Disponível no Exercício </w:t>
            </w:r>
          </w:p>
        </w:tc>
        <w:tc>
          <w:tcPr>
            <w:tcW w:w="3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8A8" w:rsidRPr="0083345B" w:rsidRDefault="005358A8" w:rsidP="00CE63DB">
            <w:pPr>
              <w:jc w:val="center"/>
              <w:outlineLvl w:val="0"/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</w:pPr>
            <w:r w:rsidRPr="0083345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R$</w:t>
            </w:r>
            <w:r w:rsidR="00761867"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  <w:t xml:space="preserve"> 5.680,92</w:t>
            </w:r>
          </w:p>
        </w:tc>
      </w:tr>
      <w:tr w:rsidR="005358A8" w:rsidRPr="000A7826" w:rsidTr="007B0B96">
        <w:tc>
          <w:tcPr>
            <w:tcW w:w="6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8A8" w:rsidRPr="000A7826" w:rsidRDefault="005358A8" w:rsidP="007B0B96">
            <w:pPr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>Despesas Pagas no Exercício</w:t>
            </w:r>
          </w:p>
        </w:tc>
        <w:tc>
          <w:tcPr>
            <w:tcW w:w="3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8A8" w:rsidRPr="0083345B" w:rsidRDefault="005358A8" w:rsidP="007B0B96">
            <w:pPr>
              <w:jc w:val="center"/>
              <w:outlineLvl w:val="0"/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</w:pPr>
            <w:r w:rsidRPr="0083345B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R$ 5.</w:t>
            </w:r>
            <w:r w:rsidR="007F0860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370,18</w:t>
            </w:r>
          </w:p>
        </w:tc>
      </w:tr>
      <w:tr w:rsidR="005358A8" w:rsidRPr="000A7826" w:rsidTr="007B0B96">
        <w:tc>
          <w:tcPr>
            <w:tcW w:w="6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8A8" w:rsidRPr="000A7826" w:rsidRDefault="005358A8" w:rsidP="007B0B96">
            <w:pPr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>Recurso Público não Aplicado</w:t>
            </w:r>
          </w:p>
        </w:tc>
        <w:tc>
          <w:tcPr>
            <w:tcW w:w="3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8A8" w:rsidRPr="00E70081" w:rsidRDefault="005358A8" w:rsidP="007B0B96">
            <w:pPr>
              <w:jc w:val="center"/>
              <w:outlineLvl w:val="0"/>
              <w:rPr>
                <w:rFonts w:ascii="Calibri" w:hAnsi="Calibri" w:cs="Arial"/>
                <w:kern w:val="28"/>
                <w:sz w:val="22"/>
                <w:szCs w:val="22"/>
                <w:lang/>
              </w:rPr>
            </w:pPr>
            <w:r w:rsidRPr="00E70081">
              <w:rPr>
                <w:rFonts w:ascii="Calibri" w:hAnsi="Calibri" w:cs="Arial"/>
                <w:kern w:val="28"/>
                <w:sz w:val="22"/>
                <w:szCs w:val="22"/>
                <w:lang/>
              </w:rPr>
              <w:t>R$ 0,00</w:t>
            </w:r>
          </w:p>
        </w:tc>
      </w:tr>
      <w:tr w:rsidR="007F0860" w:rsidRPr="000A7826" w:rsidTr="007B0B96">
        <w:tc>
          <w:tcPr>
            <w:tcW w:w="6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F0860" w:rsidRPr="000A7826" w:rsidRDefault="007F0860" w:rsidP="007F0860">
            <w:pPr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>Valor Devolvido ao Órgão Público</w:t>
            </w:r>
          </w:p>
        </w:tc>
        <w:tc>
          <w:tcPr>
            <w:tcW w:w="3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F0860" w:rsidRPr="00E70081" w:rsidRDefault="007F0860" w:rsidP="007F0860">
            <w:pPr>
              <w:jc w:val="center"/>
              <w:outlineLvl w:val="0"/>
              <w:rPr>
                <w:rFonts w:ascii="Calibri" w:hAnsi="Calibri" w:cs="Arial"/>
                <w:kern w:val="28"/>
                <w:sz w:val="22"/>
                <w:szCs w:val="22"/>
                <w:lang/>
              </w:rPr>
            </w:pPr>
            <w:r w:rsidRPr="00E70081">
              <w:rPr>
                <w:rFonts w:ascii="Calibri" w:hAnsi="Calibri" w:cs="Arial"/>
                <w:kern w:val="28"/>
                <w:sz w:val="22"/>
                <w:szCs w:val="22"/>
                <w:lang/>
              </w:rPr>
              <w:t>R$ 0,00</w:t>
            </w:r>
          </w:p>
        </w:tc>
      </w:tr>
      <w:tr w:rsidR="005358A8" w:rsidRPr="000A7826" w:rsidTr="007B0B96">
        <w:tc>
          <w:tcPr>
            <w:tcW w:w="68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8A8" w:rsidRPr="000A7826" w:rsidRDefault="005358A8" w:rsidP="007B0B96">
            <w:pPr>
              <w:outlineLvl w:val="0"/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</w:pPr>
            <w:r w:rsidRPr="000A7826">
              <w:rPr>
                <w:rFonts w:ascii="Calibri" w:hAnsi="Calibri" w:cs="Arial"/>
                <w:bCs/>
                <w:kern w:val="28"/>
                <w:sz w:val="22"/>
                <w:szCs w:val="22"/>
                <w:lang/>
              </w:rPr>
              <w:t>Valor Autorizado para aplicação no Exercício Seguinte</w:t>
            </w:r>
          </w:p>
        </w:tc>
        <w:tc>
          <w:tcPr>
            <w:tcW w:w="3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8A8" w:rsidRPr="00E70081" w:rsidRDefault="00761867" w:rsidP="007B0B96">
            <w:pPr>
              <w:jc w:val="center"/>
              <w:outlineLvl w:val="0"/>
              <w:rPr>
                <w:rFonts w:ascii="Calibri" w:hAnsi="Calibri" w:cs="Arial"/>
                <w:kern w:val="28"/>
                <w:sz w:val="22"/>
                <w:szCs w:val="22"/>
                <w:lang/>
              </w:rPr>
            </w:pPr>
            <w:r>
              <w:rPr>
                <w:rFonts w:ascii="Calibri" w:hAnsi="Calibri" w:cs="Arial"/>
                <w:b/>
                <w:bCs/>
                <w:kern w:val="28"/>
                <w:sz w:val="22"/>
                <w:szCs w:val="22"/>
                <w:lang/>
              </w:rPr>
              <w:t>R$ 310,74</w:t>
            </w:r>
          </w:p>
        </w:tc>
      </w:tr>
    </w:tbl>
    <w:p w:rsidR="005358A8" w:rsidRPr="000A7826" w:rsidRDefault="005358A8" w:rsidP="005358A8">
      <w:pPr>
        <w:rPr>
          <w:rFonts w:ascii="Calibri" w:eastAsia="MS Mincho" w:hAnsi="Calibri"/>
          <w:sz w:val="22"/>
          <w:szCs w:val="22"/>
          <w:lang/>
        </w:rPr>
      </w:pPr>
    </w:p>
    <w:p w:rsidR="005358A8" w:rsidRPr="000A7826" w:rsidRDefault="005358A8" w:rsidP="005358A8">
      <w:pPr>
        <w:spacing w:before="240" w:after="60"/>
        <w:ind w:firstLine="708"/>
        <w:jc w:val="both"/>
        <w:outlineLvl w:val="0"/>
        <w:rPr>
          <w:rFonts w:ascii="Calibri" w:hAnsi="Calibri" w:cs="Arial"/>
          <w:bCs/>
          <w:kern w:val="28"/>
          <w:sz w:val="22"/>
          <w:szCs w:val="22"/>
          <w:lang/>
        </w:rPr>
      </w:pPr>
      <w:r w:rsidRPr="000A7826">
        <w:rPr>
          <w:rFonts w:ascii="Calibri" w:hAnsi="Calibri" w:cs="Arial"/>
          <w:bCs/>
          <w:kern w:val="28"/>
          <w:sz w:val="22"/>
          <w:szCs w:val="22"/>
          <w:lang/>
        </w:rPr>
        <w:t>Declaro (amos), na qualidade de responsável (is) pela Entidade supra epigrafada, sob as penas da Lei, que a despesa relacionada comprova a exata aplicação dos recursos recebidos para os fins indicados, conforme programa de trabalho aprovado, proposto ao Órgão Público Convenente.</w:t>
      </w:r>
    </w:p>
    <w:p w:rsidR="005358A8" w:rsidRPr="000A7826" w:rsidRDefault="005358A8" w:rsidP="005358A8">
      <w:pPr>
        <w:spacing w:before="240" w:after="60"/>
        <w:outlineLvl w:val="0"/>
        <w:rPr>
          <w:rFonts w:ascii="Calibri" w:hAnsi="Calibri" w:cs="Arial"/>
          <w:bCs/>
          <w:kern w:val="28"/>
          <w:sz w:val="22"/>
          <w:szCs w:val="22"/>
          <w:lang/>
        </w:rPr>
      </w:pPr>
      <w:r w:rsidRPr="000A7826">
        <w:rPr>
          <w:rFonts w:ascii="Calibri" w:hAnsi="Calibri" w:cs="Arial"/>
          <w:bCs/>
          <w:kern w:val="28"/>
          <w:sz w:val="22"/>
          <w:szCs w:val="22"/>
          <w:lang/>
        </w:rPr>
        <w:t>Presidente Prudente,</w:t>
      </w:r>
      <w:r w:rsidR="000D3AF2">
        <w:rPr>
          <w:rFonts w:ascii="Calibri" w:hAnsi="Calibri" w:cs="Arial"/>
          <w:bCs/>
          <w:kern w:val="28"/>
          <w:sz w:val="22"/>
          <w:szCs w:val="22"/>
          <w:lang/>
        </w:rPr>
        <w:t xml:space="preserve"> 01</w:t>
      </w:r>
      <w:r w:rsidR="00CE63DB">
        <w:rPr>
          <w:rFonts w:ascii="Calibri" w:hAnsi="Calibri" w:cs="Arial"/>
          <w:bCs/>
          <w:kern w:val="28"/>
          <w:sz w:val="22"/>
          <w:szCs w:val="22"/>
          <w:lang/>
        </w:rPr>
        <w:t xml:space="preserve"> de </w:t>
      </w:r>
      <w:r w:rsidR="000D3AF2">
        <w:rPr>
          <w:rFonts w:ascii="Calibri" w:hAnsi="Calibri" w:cs="Arial"/>
          <w:bCs/>
          <w:kern w:val="28"/>
          <w:sz w:val="22"/>
          <w:szCs w:val="22"/>
          <w:lang/>
        </w:rPr>
        <w:t>AGOSTO</w:t>
      </w:r>
      <w:r w:rsidRPr="000A7826">
        <w:rPr>
          <w:rFonts w:ascii="Calibri" w:hAnsi="Calibri" w:cs="Arial"/>
          <w:bCs/>
          <w:kern w:val="28"/>
          <w:sz w:val="22"/>
          <w:szCs w:val="22"/>
          <w:lang/>
        </w:rPr>
        <w:t xml:space="preserve"> de 2019.</w:t>
      </w:r>
    </w:p>
    <w:p w:rsidR="005358A8" w:rsidRPr="000A7826" w:rsidRDefault="005358A8" w:rsidP="005358A8">
      <w:pPr>
        <w:rPr>
          <w:rFonts w:ascii="Calibri" w:eastAsia="MS Mincho" w:hAnsi="Calibri" w:cs="Arial"/>
          <w:sz w:val="22"/>
          <w:szCs w:val="22"/>
          <w:lang/>
        </w:rPr>
      </w:pPr>
    </w:p>
    <w:p w:rsidR="005358A8" w:rsidRPr="000A7826" w:rsidRDefault="005358A8" w:rsidP="005358A8">
      <w:pPr>
        <w:rPr>
          <w:rFonts w:ascii="Calibri" w:eastAsia="MS Mincho" w:hAnsi="Calibri" w:cs="Arial"/>
          <w:sz w:val="22"/>
          <w:szCs w:val="22"/>
          <w:lang/>
        </w:rPr>
      </w:pPr>
    </w:p>
    <w:p w:rsidR="005358A8" w:rsidRPr="000A7826" w:rsidRDefault="005358A8" w:rsidP="005358A8">
      <w:pPr>
        <w:rPr>
          <w:rFonts w:ascii="Calibri" w:eastAsia="MS Mincho" w:hAnsi="Calibri" w:cs="Arial"/>
          <w:sz w:val="22"/>
          <w:szCs w:val="22"/>
          <w:lang/>
        </w:rPr>
      </w:pPr>
      <w:r w:rsidRPr="000A7826">
        <w:rPr>
          <w:rFonts w:ascii="Calibri" w:eastAsia="MS Mincho" w:hAnsi="Calibri" w:cs="Arial"/>
          <w:sz w:val="22"/>
          <w:szCs w:val="22"/>
          <w:lang/>
        </w:rPr>
        <w:t>______________</w:t>
      </w:r>
      <w:r w:rsidR="000D3AF2">
        <w:rPr>
          <w:rFonts w:ascii="Calibri" w:eastAsia="MS Mincho" w:hAnsi="Calibri" w:cs="Arial"/>
          <w:sz w:val="22"/>
          <w:szCs w:val="22"/>
          <w:lang/>
        </w:rPr>
        <w:t>__________________________</w:t>
      </w:r>
    </w:p>
    <w:p w:rsidR="005358A8" w:rsidRPr="000A7826" w:rsidRDefault="005358A8" w:rsidP="005358A8">
      <w:pPr>
        <w:autoSpaceDE w:val="0"/>
        <w:autoSpaceDN w:val="0"/>
        <w:adjustRightInd w:val="0"/>
        <w:spacing w:line="276" w:lineRule="auto"/>
        <w:jc w:val="both"/>
        <w:rPr>
          <w:rFonts w:ascii="Calibri" w:eastAsia="Calibri" w:hAnsi="Calibri" w:cs="Comic Sans MS"/>
          <w:sz w:val="22"/>
          <w:szCs w:val="22"/>
        </w:rPr>
      </w:pPr>
      <w:r w:rsidRPr="000A7826">
        <w:rPr>
          <w:rFonts w:ascii="Calibri" w:eastAsia="Calibri" w:hAnsi="Calibri" w:cs="Comic Sans MS"/>
          <w:sz w:val="22"/>
          <w:szCs w:val="22"/>
        </w:rPr>
        <w:t xml:space="preserve">Diretor Administrativo: Osterlino Donizete Alves                                             </w:t>
      </w:r>
    </w:p>
    <w:p w:rsidR="005358A8" w:rsidRPr="000A7826" w:rsidRDefault="005358A8" w:rsidP="005358A8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0A7826">
        <w:rPr>
          <w:rFonts w:ascii="Calibri" w:hAnsi="Calibri"/>
          <w:sz w:val="22"/>
          <w:szCs w:val="22"/>
        </w:rPr>
        <w:t>CPF: 726.814.628-00</w:t>
      </w:r>
      <w:r w:rsidRPr="000A7826">
        <w:rPr>
          <w:rFonts w:ascii="Calibri" w:hAnsi="Calibri"/>
          <w:sz w:val="22"/>
          <w:szCs w:val="22"/>
        </w:rPr>
        <w:tab/>
      </w:r>
      <w:r w:rsidRPr="000A7826">
        <w:rPr>
          <w:rFonts w:ascii="Calibri" w:hAnsi="Calibri"/>
          <w:sz w:val="22"/>
          <w:szCs w:val="22"/>
        </w:rPr>
        <w:tab/>
      </w:r>
      <w:r w:rsidRPr="000A7826">
        <w:rPr>
          <w:rFonts w:ascii="Calibri" w:hAnsi="Calibri"/>
          <w:sz w:val="22"/>
          <w:szCs w:val="22"/>
        </w:rPr>
        <w:tab/>
      </w:r>
      <w:r w:rsidRPr="000A7826">
        <w:rPr>
          <w:rFonts w:ascii="Calibri" w:hAnsi="Calibri"/>
          <w:sz w:val="22"/>
          <w:szCs w:val="22"/>
        </w:rPr>
        <w:tab/>
      </w:r>
      <w:r w:rsidRPr="000A7826">
        <w:rPr>
          <w:rFonts w:ascii="Calibri" w:hAnsi="Calibri"/>
          <w:sz w:val="22"/>
          <w:szCs w:val="22"/>
        </w:rPr>
        <w:tab/>
      </w:r>
      <w:r w:rsidRPr="000A7826">
        <w:rPr>
          <w:rFonts w:ascii="Calibri" w:hAnsi="Calibri"/>
          <w:sz w:val="22"/>
          <w:szCs w:val="22"/>
        </w:rPr>
        <w:tab/>
      </w:r>
      <w:r w:rsidRPr="000A7826">
        <w:rPr>
          <w:rFonts w:ascii="Calibri" w:hAnsi="Calibri"/>
          <w:sz w:val="22"/>
          <w:szCs w:val="22"/>
        </w:rPr>
        <w:tab/>
      </w:r>
      <w:r w:rsidRPr="000A7826">
        <w:rPr>
          <w:rFonts w:ascii="Calibri" w:hAnsi="Calibri"/>
          <w:sz w:val="22"/>
          <w:szCs w:val="22"/>
        </w:rPr>
        <w:tab/>
      </w:r>
      <w:r w:rsidRPr="000A7826">
        <w:rPr>
          <w:rFonts w:ascii="Calibri" w:hAnsi="Calibri"/>
          <w:sz w:val="22"/>
          <w:szCs w:val="22"/>
        </w:rPr>
        <w:tab/>
      </w:r>
    </w:p>
    <w:p w:rsidR="005358A8" w:rsidRPr="000A7826" w:rsidRDefault="005358A8" w:rsidP="005358A8">
      <w:pPr>
        <w:spacing w:before="240" w:after="60"/>
        <w:jc w:val="center"/>
        <w:outlineLvl w:val="0"/>
        <w:rPr>
          <w:rFonts w:ascii="Calibri" w:hAnsi="Calibri" w:cs="Arial"/>
          <w:b/>
          <w:bCs/>
          <w:kern w:val="28"/>
          <w:sz w:val="22"/>
          <w:szCs w:val="22"/>
          <w:lang/>
        </w:rPr>
      </w:pPr>
    </w:p>
    <w:p w:rsidR="005358A8" w:rsidRDefault="005358A8" w:rsidP="005358A8"/>
    <w:p w:rsidR="005358A8" w:rsidRDefault="005358A8" w:rsidP="005358A8"/>
    <w:p w:rsidR="00C33567" w:rsidRPr="005358A8" w:rsidRDefault="00C33567" w:rsidP="005358A8"/>
    <w:sectPr w:rsidR="00C33567" w:rsidRPr="005358A8" w:rsidSect="0094516F">
      <w:headerReference w:type="default" r:id="rId8"/>
      <w:footerReference w:type="default" r:id="rId9"/>
      <w:pgSz w:w="11907" w:h="16839" w:code="9"/>
      <w:pgMar w:top="1418" w:right="1134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5D5" w:rsidRDefault="00A535D5" w:rsidP="004308E9">
      <w:r>
        <w:separator/>
      </w:r>
    </w:p>
  </w:endnote>
  <w:endnote w:type="continuationSeparator" w:id="0">
    <w:p w:rsidR="00A535D5" w:rsidRDefault="00A535D5" w:rsidP="004308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516" w:rsidRPr="009D7B5B" w:rsidRDefault="00111516" w:rsidP="00B50D61">
    <w:pPr>
      <w:pStyle w:val="Cabealho"/>
      <w:jc w:val="center"/>
      <w:rPr>
        <w:rFonts w:ascii="Comic Sans MS" w:eastAsia="Calibri" w:hAnsi="Comic Sans MS"/>
        <w:b/>
        <w:color w:val="000080"/>
        <w:sz w:val="16"/>
        <w:szCs w:val="16"/>
        <w:lang w:eastAsia="en-US"/>
      </w:rPr>
    </w:pPr>
    <w:r w:rsidRPr="009D7B5B">
      <w:rPr>
        <w:rFonts w:ascii="Comic Sans MS" w:eastAsia="Calibri" w:hAnsi="Comic Sans MS"/>
        <w:b/>
        <w:color w:val="000080"/>
        <w:sz w:val="16"/>
        <w:szCs w:val="16"/>
        <w:lang w:eastAsia="en-US"/>
      </w:rPr>
      <w:t>Rua Pedro Batista da Silva, 457 - Brasil Novo– Presidente Prudente/SP Fone (18) 3905-4782</w:t>
    </w:r>
  </w:p>
  <w:p w:rsidR="00111516" w:rsidRPr="009D7B5B" w:rsidRDefault="00111516" w:rsidP="00B50D61">
    <w:pPr>
      <w:tabs>
        <w:tab w:val="center" w:pos="4252"/>
        <w:tab w:val="right" w:pos="8504"/>
      </w:tabs>
      <w:jc w:val="center"/>
      <w:rPr>
        <w:rFonts w:ascii="Comic Sans MS" w:eastAsia="Calibri" w:hAnsi="Comic Sans MS"/>
        <w:b/>
        <w:color w:val="000080"/>
        <w:sz w:val="16"/>
        <w:szCs w:val="16"/>
        <w:lang w:eastAsia="en-US"/>
      </w:rPr>
    </w:pPr>
    <w:r w:rsidRPr="009D7B5B">
      <w:rPr>
        <w:rFonts w:ascii="Comic Sans MS" w:eastAsia="Calibri" w:hAnsi="Comic Sans MS"/>
        <w:b/>
        <w:color w:val="000080"/>
        <w:sz w:val="16"/>
        <w:szCs w:val="16"/>
        <w:lang w:eastAsia="en-US"/>
      </w:rPr>
      <w:t xml:space="preserve">CNPJ:71.849.079/0006-82  - Banco </w:t>
    </w:r>
    <w:r>
      <w:rPr>
        <w:rFonts w:ascii="Comic Sans MS" w:eastAsia="Calibri" w:hAnsi="Comic Sans MS"/>
        <w:b/>
        <w:color w:val="000080"/>
        <w:sz w:val="16"/>
        <w:szCs w:val="16"/>
        <w:lang w:eastAsia="en-US"/>
      </w:rPr>
      <w:t>CEF – Agência 0337 – C/C 003-1.661-3</w:t>
    </w:r>
  </w:p>
  <w:p w:rsidR="00111516" w:rsidRPr="009D7B5B" w:rsidRDefault="00111516" w:rsidP="00B50D61">
    <w:pPr>
      <w:pBdr>
        <w:bottom w:val="single" w:sz="36" w:space="2" w:color="008000"/>
      </w:pBdr>
      <w:tabs>
        <w:tab w:val="center" w:pos="4252"/>
        <w:tab w:val="right" w:pos="8504"/>
      </w:tabs>
      <w:jc w:val="center"/>
      <w:rPr>
        <w:rFonts w:ascii="Tahoma" w:eastAsia="Calibri" w:hAnsi="Tahoma"/>
        <w:b/>
        <w:color w:val="000080"/>
        <w:sz w:val="16"/>
        <w:szCs w:val="16"/>
        <w:lang w:eastAsia="en-US"/>
      </w:rPr>
    </w:pPr>
    <w:r w:rsidRPr="009D7B5B">
      <w:rPr>
        <w:rFonts w:ascii="Comic Sans MS" w:eastAsia="Calibri" w:hAnsi="Comic Sans MS"/>
        <w:b/>
        <w:color w:val="000080"/>
        <w:sz w:val="16"/>
        <w:szCs w:val="16"/>
        <w:lang w:eastAsia="en-US"/>
      </w:rPr>
      <w:t>Utilidade PúblicaEstadual  pela lei n.º 5479 - Utilidade Pública Federal pelo decreto n.º 67.455</w:t>
    </w:r>
  </w:p>
  <w:p w:rsidR="00111516" w:rsidRPr="00B50D61" w:rsidRDefault="00111516">
    <w:pPr>
      <w:pStyle w:val="Rodap"/>
      <w:rPr>
        <w:lang w:val="pt-BR"/>
      </w:rPr>
    </w:pPr>
  </w:p>
  <w:p w:rsidR="00111516" w:rsidRDefault="0011151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5D5" w:rsidRDefault="00A535D5" w:rsidP="004308E9">
      <w:r>
        <w:separator/>
      </w:r>
    </w:p>
  </w:footnote>
  <w:footnote w:type="continuationSeparator" w:id="0">
    <w:p w:rsidR="00A535D5" w:rsidRDefault="00A535D5" w:rsidP="004308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516" w:rsidRDefault="00111516">
    <w:pPr>
      <w:pStyle w:val="Cabealho"/>
    </w:pPr>
    <w:r>
      <w:rPr>
        <w:noProof/>
      </w:rPr>
      <w:pict>
        <v:rect id="_x0000_s2050" style="position:absolute;margin-left:475.4pt;margin-top:-.55pt;width:36pt;height:29.25pt;z-index:251658752" fillcolor="#fc0" strokecolor="#fc0">
          <w10:wrap type="topAndBottom"/>
        </v:rect>
      </w:pict>
    </w:r>
    <w:r>
      <w:rPr>
        <w:noProof/>
      </w:rPr>
      <w:pict>
        <v:line id="_x0000_s2049" style="position:absolute;z-index:-251658752;mso-wrap-edited:f" from="1in,26.45pt" to="473.45pt,28.7pt" wrapcoords="-83 0 -83 0 21641 0 21641 0 -83 0" strokecolor="green" strokeweight="4.5pt">
          <w10:wrap type="topAndBottom"/>
        </v:line>
      </w:pict>
    </w:r>
    <w:r w:rsidR="0061623B">
      <w:rPr>
        <w:noProof/>
        <w:lang w:val="pt-BR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-27940</wp:posOffset>
          </wp:positionH>
          <wp:positionV relativeFrom="paragraph">
            <wp:posOffset>-121285</wp:posOffset>
          </wp:positionV>
          <wp:extent cx="1838325" cy="523875"/>
          <wp:effectExtent l="19050" t="0" r="9525" b="0"/>
          <wp:wrapTopAndBottom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4424" t="16692" r="5598" b="3035"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A7988"/>
    <w:multiLevelType w:val="hybridMultilevel"/>
    <w:tmpl w:val="96ACEB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04587D"/>
    <w:multiLevelType w:val="hybridMultilevel"/>
    <w:tmpl w:val="52304C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786A6B"/>
    <w:multiLevelType w:val="hybridMultilevel"/>
    <w:tmpl w:val="C5A6EF0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1F2AA3"/>
    <w:multiLevelType w:val="hybridMultilevel"/>
    <w:tmpl w:val="EDAA1C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EB1C69"/>
    <w:multiLevelType w:val="hybridMultilevel"/>
    <w:tmpl w:val="2130AF7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92170"/>
    <w:rsid w:val="00001B30"/>
    <w:rsid w:val="0000558E"/>
    <w:rsid w:val="000149E3"/>
    <w:rsid w:val="000150B8"/>
    <w:rsid w:val="0002180F"/>
    <w:rsid w:val="00025202"/>
    <w:rsid w:val="0003077D"/>
    <w:rsid w:val="00040ABA"/>
    <w:rsid w:val="00041C95"/>
    <w:rsid w:val="0004526D"/>
    <w:rsid w:val="00047673"/>
    <w:rsid w:val="00053651"/>
    <w:rsid w:val="0006203F"/>
    <w:rsid w:val="00063B25"/>
    <w:rsid w:val="00064564"/>
    <w:rsid w:val="00070436"/>
    <w:rsid w:val="000711B0"/>
    <w:rsid w:val="00081AA0"/>
    <w:rsid w:val="000828E7"/>
    <w:rsid w:val="00083E37"/>
    <w:rsid w:val="00087C25"/>
    <w:rsid w:val="00093F18"/>
    <w:rsid w:val="000A7826"/>
    <w:rsid w:val="000B30E7"/>
    <w:rsid w:val="000B4E2D"/>
    <w:rsid w:val="000D37D2"/>
    <w:rsid w:val="000D3AF2"/>
    <w:rsid w:val="000F4254"/>
    <w:rsid w:val="00106910"/>
    <w:rsid w:val="00111516"/>
    <w:rsid w:val="00113154"/>
    <w:rsid w:val="00117924"/>
    <w:rsid w:val="00126886"/>
    <w:rsid w:val="00130835"/>
    <w:rsid w:val="00134BC7"/>
    <w:rsid w:val="0013546E"/>
    <w:rsid w:val="001427EA"/>
    <w:rsid w:val="0014763F"/>
    <w:rsid w:val="00154159"/>
    <w:rsid w:val="00161D30"/>
    <w:rsid w:val="001622D6"/>
    <w:rsid w:val="001646F0"/>
    <w:rsid w:val="00177DC6"/>
    <w:rsid w:val="00185A7C"/>
    <w:rsid w:val="001A0502"/>
    <w:rsid w:val="001A5916"/>
    <w:rsid w:val="001B0198"/>
    <w:rsid w:val="001B56B2"/>
    <w:rsid w:val="001C0D39"/>
    <w:rsid w:val="001C47DE"/>
    <w:rsid w:val="001C49E1"/>
    <w:rsid w:val="001C5F73"/>
    <w:rsid w:val="001C6AC5"/>
    <w:rsid w:val="001D1823"/>
    <w:rsid w:val="001D6436"/>
    <w:rsid w:val="001E244D"/>
    <w:rsid w:val="001E4F64"/>
    <w:rsid w:val="001E536D"/>
    <w:rsid w:val="001F36CE"/>
    <w:rsid w:val="001F3A61"/>
    <w:rsid w:val="001F4660"/>
    <w:rsid w:val="001F6B73"/>
    <w:rsid w:val="00216B2B"/>
    <w:rsid w:val="00235A4F"/>
    <w:rsid w:val="00244BA7"/>
    <w:rsid w:val="002536B5"/>
    <w:rsid w:val="002644DC"/>
    <w:rsid w:val="00266B10"/>
    <w:rsid w:val="00282DFF"/>
    <w:rsid w:val="00284356"/>
    <w:rsid w:val="002963B5"/>
    <w:rsid w:val="002A5B53"/>
    <w:rsid w:val="002C256F"/>
    <w:rsid w:val="002C44CF"/>
    <w:rsid w:val="002C7E06"/>
    <w:rsid w:val="002D065A"/>
    <w:rsid w:val="002E3528"/>
    <w:rsid w:val="002E5DA5"/>
    <w:rsid w:val="002E7430"/>
    <w:rsid w:val="002F26C9"/>
    <w:rsid w:val="002F46B1"/>
    <w:rsid w:val="002F7C3C"/>
    <w:rsid w:val="003035AF"/>
    <w:rsid w:val="003128CA"/>
    <w:rsid w:val="00315025"/>
    <w:rsid w:val="00326DA2"/>
    <w:rsid w:val="0034350D"/>
    <w:rsid w:val="00343F4F"/>
    <w:rsid w:val="00346E75"/>
    <w:rsid w:val="00352D49"/>
    <w:rsid w:val="00361B2B"/>
    <w:rsid w:val="003623AA"/>
    <w:rsid w:val="00367457"/>
    <w:rsid w:val="00371916"/>
    <w:rsid w:val="003757E2"/>
    <w:rsid w:val="00397670"/>
    <w:rsid w:val="003A00CB"/>
    <w:rsid w:val="003A14A0"/>
    <w:rsid w:val="003A2152"/>
    <w:rsid w:val="003A457E"/>
    <w:rsid w:val="003A4587"/>
    <w:rsid w:val="003A4716"/>
    <w:rsid w:val="003B6912"/>
    <w:rsid w:val="003D1C8E"/>
    <w:rsid w:val="003D3155"/>
    <w:rsid w:val="003E1891"/>
    <w:rsid w:val="003E77E8"/>
    <w:rsid w:val="004054F1"/>
    <w:rsid w:val="00421A7C"/>
    <w:rsid w:val="004252A8"/>
    <w:rsid w:val="0042747D"/>
    <w:rsid w:val="004308E9"/>
    <w:rsid w:val="0043249D"/>
    <w:rsid w:val="00443687"/>
    <w:rsid w:val="00443A0E"/>
    <w:rsid w:val="00453DEC"/>
    <w:rsid w:val="00455F91"/>
    <w:rsid w:val="00460C33"/>
    <w:rsid w:val="00465AD5"/>
    <w:rsid w:val="0047174D"/>
    <w:rsid w:val="00477F2F"/>
    <w:rsid w:val="004808B1"/>
    <w:rsid w:val="0048502B"/>
    <w:rsid w:val="00494E6C"/>
    <w:rsid w:val="004A16D3"/>
    <w:rsid w:val="004B2ECF"/>
    <w:rsid w:val="004C0040"/>
    <w:rsid w:val="004C0CB2"/>
    <w:rsid w:val="004C1A74"/>
    <w:rsid w:val="004C2B7A"/>
    <w:rsid w:val="004D18BB"/>
    <w:rsid w:val="004D3CD1"/>
    <w:rsid w:val="004E2B4B"/>
    <w:rsid w:val="004F0C7B"/>
    <w:rsid w:val="004F2331"/>
    <w:rsid w:val="004F573F"/>
    <w:rsid w:val="00503C0D"/>
    <w:rsid w:val="005057DC"/>
    <w:rsid w:val="005075FB"/>
    <w:rsid w:val="005114B8"/>
    <w:rsid w:val="00513306"/>
    <w:rsid w:val="00522DDF"/>
    <w:rsid w:val="00523885"/>
    <w:rsid w:val="005240AE"/>
    <w:rsid w:val="00524222"/>
    <w:rsid w:val="005270F6"/>
    <w:rsid w:val="00530B47"/>
    <w:rsid w:val="005358A8"/>
    <w:rsid w:val="00542646"/>
    <w:rsid w:val="00542886"/>
    <w:rsid w:val="00552EA5"/>
    <w:rsid w:val="00552F5B"/>
    <w:rsid w:val="0055357A"/>
    <w:rsid w:val="00554239"/>
    <w:rsid w:val="0056301D"/>
    <w:rsid w:val="0057178B"/>
    <w:rsid w:val="00571BF4"/>
    <w:rsid w:val="00572A0E"/>
    <w:rsid w:val="00575F49"/>
    <w:rsid w:val="00577FF8"/>
    <w:rsid w:val="005B18F8"/>
    <w:rsid w:val="005C1CCC"/>
    <w:rsid w:val="005D5DFE"/>
    <w:rsid w:val="005D7205"/>
    <w:rsid w:val="005E31C2"/>
    <w:rsid w:val="005E77FB"/>
    <w:rsid w:val="005F5133"/>
    <w:rsid w:val="00607BBF"/>
    <w:rsid w:val="0061623B"/>
    <w:rsid w:val="0062066D"/>
    <w:rsid w:val="00620AF2"/>
    <w:rsid w:val="0062389B"/>
    <w:rsid w:val="00624B40"/>
    <w:rsid w:val="00626382"/>
    <w:rsid w:val="00634C9D"/>
    <w:rsid w:val="00640E94"/>
    <w:rsid w:val="00645B01"/>
    <w:rsid w:val="00650089"/>
    <w:rsid w:val="00654FFD"/>
    <w:rsid w:val="006603FA"/>
    <w:rsid w:val="006635AB"/>
    <w:rsid w:val="00664FBC"/>
    <w:rsid w:val="00667D9E"/>
    <w:rsid w:val="00680DBA"/>
    <w:rsid w:val="00683387"/>
    <w:rsid w:val="00684DFE"/>
    <w:rsid w:val="00693408"/>
    <w:rsid w:val="0069421C"/>
    <w:rsid w:val="006A7E5C"/>
    <w:rsid w:val="006B0ED2"/>
    <w:rsid w:val="006C3F6D"/>
    <w:rsid w:val="006D213D"/>
    <w:rsid w:val="006D3411"/>
    <w:rsid w:val="006D5254"/>
    <w:rsid w:val="006E4AF8"/>
    <w:rsid w:val="006F505E"/>
    <w:rsid w:val="006F72D0"/>
    <w:rsid w:val="006F77CF"/>
    <w:rsid w:val="00703ED9"/>
    <w:rsid w:val="0071442D"/>
    <w:rsid w:val="007171C5"/>
    <w:rsid w:val="00722E1C"/>
    <w:rsid w:val="00727990"/>
    <w:rsid w:val="00732348"/>
    <w:rsid w:val="0073256C"/>
    <w:rsid w:val="0074796A"/>
    <w:rsid w:val="007508CD"/>
    <w:rsid w:val="00750ABF"/>
    <w:rsid w:val="007532E2"/>
    <w:rsid w:val="00761867"/>
    <w:rsid w:val="00771458"/>
    <w:rsid w:val="00774D14"/>
    <w:rsid w:val="00782124"/>
    <w:rsid w:val="00793E2F"/>
    <w:rsid w:val="0079432A"/>
    <w:rsid w:val="00796915"/>
    <w:rsid w:val="00796C5F"/>
    <w:rsid w:val="007A3C77"/>
    <w:rsid w:val="007A5569"/>
    <w:rsid w:val="007B015D"/>
    <w:rsid w:val="007B0B96"/>
    <w:rsid w:val="007B4F8D"/>
    <w:rsid w:val="007B5FCA"/>
    <w:rsid w:val="007C1857"/>
    <w:rsid w:val="007C3C6A"/>
    <w:rsid w:val="007C4C71"/>
    <w:rsid w:val="007C5424"/>
    <w:rsid w:val="007C6558"/>
    <w:rsid w:val="007C7EF7"/>
    <w:rsid w:val="007D41F1"/>
    <w:rsid w:val="007D733C"/>
    <w:rsid w:val="007E07BA"/>
    <w:rsid w:val="007E14D7"/>
    <w:rsid w:val="007E6B3D"/>
    <w:rsid w:val="007F0860"/>
    <w:rsid w:val="007F4E3F"/>
    <w:rsid w:val="007F513D"/>
    <w:rsid w:val="008071ED"/>
    <w:rsid w:val="008079D2"/>
    <w:rsid w:val="00817170"/>
    <w:rsid w:val="00817D4D"/>
    <w:rsid w:val="00817EC7"/>
    <w:rsid w:val="008206D7"/>
    <w:rsid w:val="00826F04"/>
    <w:rsid w:val="008316A8"/>
    <w:rsid w:val="00834ED2"/>
    <w:rsid w:val="008351A7"/>
    <w:rsid w:val="00845860"/>
    <w:rsid w:val="0084657E"/>
    <w:rsid w:val="00852A31"/>
    <w:rsid w:val="00855585"/>
    <w:rsid w:val="00857D56"/>
    <w:rsid w:val="00863520"/>
    <w:rsid w:val="00863EB5"/>
    <w:rsid w:val="00870D36"/>
    <w:rsid w:val="008716E1"/>
    <w:rsid w:val="00875594"/>
    <w:rsid w:val="00875F94"/>
    <w:rsid w:val="00884D80"/>
    <w:rsid w:val="00886E39"/>
    <w:rsid w:val="00891D3D"/>
    <w:rsid w:val="00893975"/>
    <w:rsid w:val="00893FE0"/>
    <w:rsid w:val="008B4FD8"/>
    <w:rsid w:val="008C0A35"/>
    <w:rsid w:val="008C6DD7"/>
    <w:rsid w:val="008D0F9B"/>
    <w:rsid w:val="008D310B"/>
    <w:rsid w:val="008D600C"/>
    <w:rsid w:val="008E03DB"/>
    <w:rsid w:val="008F1C71"/>
    <w:rsid w:val="008F2CC5"/>
    <w:rsid w:val="009054C6"/>
    <w:rsid w:val="0090668A"/>
    <w:rsid w:val="00910953"/>
    <w:rsid w:val="009116E0"/>
    <w:rsid w:val="009151A2"/>
    <w:rsid w:val="00921687"/>
    <w:rsid w:val="00921C88"/>
    <w:rsid w:val="00921F7D"/>
    <w:rsid w:val="00924692"/>
    <w:rsid w:val="009435EC"/>
    <w:rsid w:val="0094516F"/>
    <w:rsid w:val="00960B16"/>
    <w:rsid w:val="00962C9E"/>
    <w:rsid w:val="00964B4B"/>
    <w:rsid w:val="00965C85"/>
    <w:rsid w:val="0097092B"/>
    <w:rsid w:val="00971F93"/>
    <w:rsid w:val="009723A6"/>
    <w:rsid w:val="0097791B"/>
    <w:rsid w:val="00983D54"/>
    <w:rsid w:val="00984EFF"/>
    <w:rsid w:val="009870E9"/>
    <w:rsid w:val="00994F83"/>
    <w:rsid w:val="00995071"/>
    <w:rsid w:val="009951F0"/>
    <w:rsid w:val="009A2058"/>
    <w:rsid w:val="009C3985"/>
    <w:rsid w:val="009C4A96"/>
    <w:rsid w:val="009C4C81"/>
    <w:rsid w:val="009C6C29"/>
    <w:rsid w:val="009C77F2"/>
    <w:rsid w:val="009D5C52"/>
    <w:rsid w:val="009D6CB4"/>
    <w:rsid w:val="009E0403"/>
    <w:rsid w:val="009E1781"/>
    <w:rsid w:val="009E75A6"/>
    <w:rsid w:val="009F05B7"/>
    <w:rsid w:val="009F5B4C"/>
    <w:rsid w:val="009F5B97"/>
    <w:rsid w:val="009F6758"/>
    <w:rsid w:val="00A00DFE"/>
    <w:rsid w:val="00A068D2"/>
    <w:rsid w:val="00A21857"/>
    <w:rsid w:val="00A25AE4"/>
    <w:rsid w:val="00A325C9"/>
    <w:rsid w:val="00A367AC"/>
    <w:rsid w:val="00A46FE5"/>
    <w:rsid w:val="00A51F3F"/>
    <w:rsid w:val="00A535D5"/>
    <w:rsid w:val="00A57FE8"/>
    <w:rsid w:val="00A61EE1"/>
    <w:rsid w:val="00A62CCD"/>
    <w:rsid w:val="00A6467B"/>
    <w:rsid w:val="00A672B4"/>
    <w:rsid w:val="00A70833"/>
    <w:rsid w:val="00A716CC"/>
    <w:rsid w:val="00A72AF5"/>
    <w:rsid w:val="00A81B4A"/>
    <w:rsid w:val="00A93A61"/>
    <w:rsid w:val="00A96BE0"/>
    <w:rsid w:val="00AA037E"/>
    <w:rsid w:val="00AA31D5"/>
    <w:rsid w:val="00AA4415"/>
    <w:rsid w:val="00AB2DD3"/>
    <w:rsid w:val="00AD0C73"/>
    <w:rsid w:val="00AD0D11"/>
    <w:rsid w:val="00AD5AB4"/>
    <w:rsid w:val="00AE20E8"/>
    <w:rsid w:val="00AE4E9F"/>
    <w:rsid w:val="00AE7E46"/>
    <w:rsid w:val="00AF47C3"/>
    <w:rsid w:val="00AF7F8B"/>
    <w:rsid w:val="00B0121E"/>
    <w:rsid w:val="00B134E6"/>
    <w:rsid w:val="00B15D77"/>
    <w:rsid w:val="00B15F5E"/>
    <w:rsid w:val="00B2457C"/>
    <w:rsid w:val="00B25596"/>
    <w:rsid w:val="00B256B7"/>
    <w:rsid w:val="00B263EB"/>
    <w:rsid w:val="00B31ABB"/>
    <w:rsid w:val="00B322CD"/>
    <w:rsid w:val="00B358F3"/>
    <w:rsid w:val="00B36014"/>
    <w:rsid w:val="00B4466A"/>
    <w:rsid w:val="00B459A6"/>
    <w:rsid w:val="00B47440"/>
    <w:rsid w:val="00B50D61"/>
    <w:rsid w:val="00B52789"/>
    <w:rsid w:val="00B556DD"/>
    <w:rsid w:val="00B57462"/>
    <w:rsid w:val="00B57AFE"/>
    <w:rsid w:val="00B644AB"/>
    <w:rsid w:val="00B75592"/>
    <w:rsid w:val="00B7659F"/>
    <w:rsid w:val="00B803A4"/>
    <w:rsid w:val="00B83295"/>
    <w:rsid w:val="00B85438"/>
    <w:rsid w:val="00B8577A"/>
    <w:rsid w:val="00B91697"/>
    <w:rsid w:val="00BA427F"/>
    <w:rsid w:val="00BA5190"/>
    <w:rsid w:val="00BB55C8"/>
    <w:rsid w:val="00BB671E"/>
    <w:rsid w:val="00BC003E"/>
    <w:rsid w:val="00BC0E36"/>
    <w:rsid w:val="00BC6A6D"/>
    <w:rsid w:val="00BC75D9"/>
    <w:rsid w:val="00BD3A96"/>
    <w:rsid w:val="00BD62AA"/>
    <w:rsid w:val="00BE2B44"/>
    <w:rsid w:val="00BE6A9B"/>
    <w:rsid w:val="00BF1B2F"/>
    <w:rsid w:val="00BF598B"/>
    <w:rsid w:val="00BF6FFA"/>
    <w:rsid w:val="00C01A58"/>
    <w:rsid w:val="00C15680"/>
    <w:rsid w:val="00C2320B"/>
    <w:rsid w:val="00C27D4B"/>
    <w:rsid w:val="00C32464"/>
    <w:rsid w:val="00C33567"/>
    <w:rsid w:val="00C5641F"/>
    <w:rsid w:val="00C5765D"/>
    <w:rsid w:val="00C64B8F"/>
    <w:rsid w:val="00C70AE2"/>
    <w:rsid w:val="00C7249E"/>
    <w:rsid w:val="00C72C21"/>
    <w:rsid w:val="00C7314F"/>
    <w:rsid w:val="00C818A1"/>
    <w:rsid w:val="00C85E42"/>
    <w:rsid w:val="00C9268E"/>
    <w:rsid w:val="00C92FCB"/>
    <w:rsid w:val="00C96D61"/>
    <w:rsid w:val="00CA6F76"/>
    <w:rsid w:val="00CA77AF"/>
    <w:rsid w:val="00CA7B48"/>
    <w:rsid w:val="00CB5252"/>
    <w:rsid w:val="00CB533D"/>
    <w:rsid w:val="00CC149E"/>
    <w:rsid w:val="00CC2C92"/>
    <w:rsid w:val="00CC4691"/>
    <w:rsid w:val="00CC4FC2"/>
    <w:rsid w:val="00CC55EF"/>
    <w:rsid w:val="00CD2288"/>
    <w:rsid w:val="00CD7458"/>
    <w:rsid w:val="00CE0299"/>
    <w:rsid w:val="00CE45AB"/>
    <w:rsid w:val="00CE63DB"/>
    <w:rsid w:val="00CF2081"/>
    <w:rsid w:val="00CF6C3B"/>
    <w:rsid w:val="00D07BD2"/>
    <w:rsid w:val="00D13A89"/>
    <w:rsid w:val="00D22807"/>
    <w:rsid w:val="00D446A7"/>
    <w:rsid w:val="00D516B0"/>
    <w:rsid w:val="00D55F23"/>
    <w:rsid w:val="00D57353"/>
    <w:rsid w:val="00D67D6D"/>
    <w:rsid w:val="00D75D12"/>
    <w:rsid w:val="00D82CD9"/>
    <w:rsid w:val="00D84764"/>
    <w:rsid w:val="00DB2573"/>
    <w:rsid w:val="00DC3F70"/>
    <w:rsid w:val="00DC5A37"/>
    <w:rsid w:val="00DD3AE9"/>
    <w:rsid w:val="00DD5C3E"/>
    <w:rsid w:val="00DD76D9"/>
    <w:rsid w:val="00DD7EDE"/>
    <w:rsid w:val="00DE2061"/>
    <w:rsid w:val="00DE3599"/>
    <w:rsid w:val="00E040D9"/>
    <w:rsid w:val="00E15F50"/>
    <w:rsid w:val="00E2038F"/>
    <w:rsid w:val="00E22BE8"/>
    <w:rsid w:val="00E254E0"/>
    <w:rsid w:val="00E3279C"/>
    <w:rsid w:val="00E4481D"/>
    <w:rsid w:val="00E53E85"/>
    <w:rsid w:val="00E56DE8"/>
    <w:rsid w:val="00E666EB"/>
    <w:rsid w:val="00E66D34"/>
    <w:rsid w:val="00E67024"/>
    <w:rsid w:val="00E713CB"/>
    <w:rsid w:val="00E72BAE"/>
    <w:rsid w:val="00E82298"/>
    <w:rsid w:val="00E8739D"/>
    <w:rsid w:val="00E92170"/>
    <w:rsid w:val="00E975F5"/>
    <w:rsid w:val="00EA064D"/>
    <w:rsid w:val="00EA5610"/>
    <w:rsid w:val="00EA5E08"/>
    <w:rsid w:val="00EB204F"/>
    <w:rsid w:val="00EB34AF"/>
    <w:rsid w:val="00EB5E39"/>
    <w:rsid w:val="00EC2368"/>
    <w:rsid w:val="00EC2F6E"/>
    <w:rsid w:val="00EC53A5"/>
    <w:rsid w:val="00EC6C4E"/>
    <w:rsid w:val="00EC6ED6"/>
    <w:rsid w:val="00ED02DE"/>
    <w:rsid w:val="00ED1A7A"/>
    <w:rsid w:val="00EE0153"/>
    <w:rsid w:val="00EE06E9"/>
    <w:rsid w:val="00EE7B32"/>
    <w:rsid w:val="00EF25A3"/>
    <w:rsid w:val="00EF3E24"/>
    <w:rsid w:val="00F06D7C"/>
    <w:rsid w:val="00F0756F"/>
    <w:rsid w:val="00F11887"/>
    <w:rsid w:val="00F13E9D"/>
    <w:rsid w:val="00F148EB"/>
    <w:rsid w:val="00F16F30"/>
    <w:rsid w:val="00F21749"/>
    <w:rsid w:val="00F23836"/>
    <w:rsid w:val="00F2689D"/>
    <w:rsid w:val="00F268CB"/>
    <w:rsid w:val="00F354C2"/>
    <w:rsid w:val="00F51A3C"/>
    <w:rsid w:val="00F65E85"/>
    <w:rsid w:val="00F66662"/>
    <w:rsid w:val="00F763B2"/>
    <w:rsid w:val="00F91085"/>
    <w:rsid w:val="00FA014F"/>
    <w:rsid w:val="00FA6067"/>
    <w:rsid w:val="00FB5F44"/>
    <w:rsid w:val="00FB66C1"/>
    <w:rsid w:val="00FC149F"/>
    <w:rsid w:val="00FC6C36"/>
    <w:rsid w:val="00FC6CE5"/>
    <w:rsid w:val="00FD14F2"/>
    <w:rsid w:val="00FD342A"/>
    <w:rsid w:val="00FF6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ne number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47DE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E92170"/>
    <w:pPr>
      <w:keepNext/>
      <w:outlineLvl w:val="0"/>
    </w:pPr>
    <w:rPr>
      <w:b/>
      <w:bCs/>
      <w:lang/>
    </w:rPr>
  </w:style>
  <w:style w:type="paragraph" w:styleId="Ttulo2">
    <w:name w:val="heading 2"/>
    <w:basedOn w:val="Normal"/>
    <w:next w:val="Normal"/>
    <w:link w:val="Ttulo2Char"/>
    <w:qFormat/>
    <w:rsid w:val="00041C95"/>
    <w:pPr>
      <w:keepNext/>
      <w:ind w:left="2124" w:firstLine="708"/>
      <w:outlineLvl w:val="1"/>
    </w:pPr>
    <w:rPr>
      <w:rFonts w:ascii="Comic Sans MS" w:eastAsia="MS Mincho" w:hAnsi="Comic Sans MS"/>
      <w:szCs w:val="20"/>
      <w:lang w:eastAsia="en-US"/>
    </w:rPr>
  </w:style>
  <w:style w:type="paragraph" w:styleId="Ttulo3">
    <w:name w:val="heading 3"/>
    <w:basedOn w:val="Normal"/>
    <w:next w:val="Normal"/>
    <w:link w:val="Ttulo3Char"/>
    <w:qFormat/>
    <w:rsid w:val="00041C95"/>
    <w:pPr>
      <w:keepNext/>
      <w:ind w:firstLine="708"/>
      <w:jc w:val="right"/>
      <w:outlineLvl w:val="2"/>
    </w:pPr>
    <w:rPr>
      <w:rFonts w:ascii="Comic Sans MS" w:eastAsia="MS Mincho" w:hAnsi="Comic Sans MS"/>
      <w:b/>
      <w:szCs w:val="20"/>
      <w:lang w:eastAsia="en-US"/>
    </w:rPr>
  </w:style>
  <w:style w:type="paragraph" w:styleId="Ttulo4">
    <w:name w:val="heading 4"/>
    <w:basedOn w:val="Normal"/>
    <w:next w:val="Normal"/>
    <w:link w:val="Ttulo4Char"/>
    <w:qFormat/>
    <w:rsid w:val="00041C95"/>
    <w:pPr>
      <w:keepNext/>
      <w:ind w:left="4248" w:firstLine="708"/>
      <w:jc w:val="both"/>
      <w:outlineLvl w:val="3"/>
    </w:pPr>
    <w:rPr>
      <w:rFonts w:ascii="Comic Sans MS" w:eastAsia="MS Mincho" w:hAnsi="Comic Sans MS"/>
      <w:szCs w:val="20"/>
      <w:lang w:eastAsia="en-US"/>
    </w:rPr>
  </w:style>
  <w:style w:type="paragraph" w:styleId="Ttulo5">
    <w:name w:val="heading 5"/>
    <w:basedOn w:val="Normal"/>
    <w:next w:val="Normal"/>
    <w:link w:val="Ttulo5Char"/>
    <w:qFormat/>
    <w:rsid w:val="00041C95"/>
    <w:pPr>
      <w:keepNext/>
      <w:ind w:firstLine="708"/>
      <w:jc w:val="both"/>
      <w:outlineLvl w:val="4"/>
    </w:pPr>
    <w:rPr>
      <w:rFonts w:ascii="Comic Sans MS" w:eastAsia="MS Mincho" w:hAnsi="Comic Sans MS"/>
      <w:i/>
      <w:szCs w:val="20"/>
      <w:lang w:eastAsia="en-US"/>
    </w:rPr>
  </w:style>
  <w:style w:type="paragraph" w:styleId="Ttulo6">
    <w:name w:val="heading 6"/>
    <w:basedOn w:val="Normal"/>
    <w:next w:val="Normal"/>
    <w:link w:val="Ttulo6Char"/>
    <w:qFormat/>
    <w:rsid w:val="00041C95"/>
    <w:pPr>
      <w:keepNext/>
      <w:ind w:firstLine="708"/>
      <w:jc w:val="both"/>
      <w:outlineLvl w:val="5"/>
    </w:pPr>
    <w:rPr>
      <w:rFonts w:ascii="Comic Sans MS" w:eastAsia="MS Mincho" w:hAnsi="Comic Sans MS"/>
      <w:b/>
      <w:szCs w:val="20"/>
      <w:lang w:eastAsia="en-US"/>
    </w:rPr>
  </w:style>
  <w:style w:type="paragraph" w:styleId="Ttulo7">
    <w:name w:val="heading 7"/>
    <w:basedOn w:val="Normal"/>
    <w:next w:val="Normal"/>
    <w:link w:val="Ttulo7Char"/>
    <w:qFormat/>
    <w:rsid w:val="00041C95"/>
    <w:pPr>
      <w:keepNext/>
      <w:jc w:val="both"/>
      <w:outlineLvl w:val="6"/>
    </w:pPr>
    <w:rPr>
      <w:rFonts w:ascii="Comic Sans MS" w:eastAsia="MS Mincho" w:hAnsi="Comic Sans MS"/>
      <w:szCs w:val="20"/>
      <w:lang w:eastAsia="en-US"/>
    </w:rPr>
  </w:style>
  <w:style w:type="paragraph" w:styleId="Ttulo8">
    <w:name w:val="heading 8"/>
    <w:basedOn w:val="Normal"/>
    <w:next w:val="Normal"/>
    <w:link w:val="Ttulo8Char"/>
    <w:qFormat/>
    <w:rsid w:val="00041C95"/>
    <w:pPr>
      <w:keepNext/>
      <w:jc w:val="both"/>
      <w:outlineLvl w:val="7"/>
    </w:pPr>
    <w:rPr>
      <w:rFonts w:ascii="Comic Sans MS" w:eastAsia="MS Mincho" w:hAnsi="Comic Sans MS"/>
      <w:b/>
      <w:szCs w:val="20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E9217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E92170"/>
    <w:pPr>
      <w:tabs>
        <w:tab w:val="center" w:pos="4252"/>
        <w:tab w:val="right" w:pos="8504"/>
      </w:tabs>
    </w:pPr>
    <w:rPr>
      <w:lang/>
    </w:rPr>
  </w:style>
  <w:style w:type="character" w:customStyle="1" w:styleId="CabealhoChar">
    <w:name w:val="Cabeçalho Char"/>
    <w:link w:val="Cabealho"/>
    <w:rsid w:val="00E9217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1646F0"/>
    <w:pPr>
      <w:ind w:left="720"/>
      <w:contextualSpacing/>
    </w:pPr>
  </w:style>
  <w:style w:type="paragraph" w:styleId="Textodebalo">
    <w:name w:val="Balloon Text"/>
    <w:basedOn w:val="Normal"/>
    <w:link w:val="TextodebaloChar"/>
    <w:semiHidden/>
    <w:unhideWhenUsed/>
    <w:rsid w:val="005114B8"/>
    <w:rPr>
      <w:rFonts w:ascii="Tahoma" w:hAnsi="Tahoma"/>
      <w:sz w:val="16"/>
      <w:szCs w:val="16"/>
      <w:lang/>
    </w:rPr>
  </w:style>
  <w:style w:type="character" w:customStyle="1" w:styleId="TextodebaloChar">
    <w:name w:val="Texto de balão Char"/>
    <w:link w:val="Textodebalo"/>
    <w:uiPriority w:val="99"/>
    <w:semiHidden/>
    <w:rsid w:val="005114B8"/>
    <w:rPr>
      <w:rFonts w:ascii="Tahoma" w:eastAsia="Times New Roman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D14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9D6CB4"/>
    <w:pPr>
      <w:tabs>
        <w:tab w:val="center" w:pos="4252"/>
        <w:tab w:val="right" w:pos="8504"/>
      </w:tabs>
    </w:pPr>
    <w:rPr>
      <w:lang/>
    </w:rPr>
  </w:style>
  <w:style w:type="character" w:customStyle="1" w:styleId="RodapChar">
    <w:name w:val="Rodapé Char"/>
    <w:link w:val="Rodap"/>
    <w:uiPriority w:val="99"/>
    <w:rsid w:val="009D6CB4"/>
    <w:rPr>
      <w:rFonts w:ascii="Times New Roman" w:eastAsia="Times New Roman" w:hAnsi="Times New Roman"/>
      <w:sz w:val="24"/>
      <w:szCs w:val="24"/>
    </w:rPr>
  </w:style>
  <w:style w:type="table" w:customStyle="1" w:styleId="SombreamentoClaro">
    <w:name w:val="Light Shading"/>
    <w:basedOn w:val="Tabelanormal"/>
    <w:uiPriority w:val="60"/>
    <w:rsid w:val="008079D2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SombreamentoClaro-nfase1">
    <w:name w:val="Light Shading Accent 1"/>
    <w:basedOn w:val="Tabelanormal"/>
    <w:uiPriority w:val="60"/>
    <w:rsid w:val="008079D2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mentoClaro-nfase2">
    <w:name w:val="Light Shading Accent 2"/>
    <w:basedOn w:val="Tabelanormal"/>
    <w:uiPriority w:val="60"/>
    <w:rsid w:val="008079D2"/>
    <w:rPr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SombreamentoClaro-nfase3">
    <w:name w:val="Light Shading Accent 3"/>
    <w:basedOn w:val="Tabelanormal"/>
    <w:uiPriority w:val="60"/>
    <w:rsid w:val="008079D2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paragraph" w:customStyle="1" w:styleId="Default">
    <w:name w:val="Default"/>
    <w:rsid w:val="00C72C21"/>
    <w:pPr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EB5E3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EB5E39"/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2Char">
    <w:name w:val="Título 2 Char"/>
    <w:link w:val="Ttulo2"/>
    <w:rsid w:val="00041C95"/>
    <w:rPr>
      <w:rFonts w:ascii="Comic Sans MS" w:eastAsia="MS Mincho" w:hAnsi="Comic Sans MS"/>
      <w:sz w:val="24"/>
      <w:lang w:eastAsia="en-US"/>
    </w:rPr>
  </w:style>
  <w:style w:type="character" w:customStyle="1" w:styleId="Ttulo3Char">
    <w:name w:val="Título 3 Char"/>
    <w:link w:val="Ttulo3"/>
    <w:rsid w:val="00041C95"/>
    <w:rPr>
      <w:rFonts w:ascii="Comic Sans MS" w:eastAsia="MS Mincho" w:hAnsi="Comic Sans MS"/>
      <w:b/>
      <w:sz w:val="24"/>
      <w:lang w:eastAsia="en-US"/>
    </w:rPr>
  </w:style>
  <w:style w:type="character" w:customStyle="1" w:styleId="Ttulo4Char">
    <w:name w:val="Título 4 Char"/>
    <w:link w:val="Ttulo4"/>
    <w:rsid w:val="00041C95"/>
    <w:rPr>
      <w:rFonts w:ascii="Comic Sans MS" w:eastAsia="MS Mincho" w:hAnsi="Comic Sans MS"/>
      <w:sz w:val="24"/>
      <w:lang w:eastAsia="en-US"/>
    </w:rPr>
  </w:style>
  <w:style w:type="character" w:customStyle="1" w:styleId="Ttulo5Char">
    <w:name w:val="Título 5 Char"/>
    <w:link w:val="Ttulo5"/>
    <w:rsid w:val="00041C95"/>
    <w:rPr>
      <w:rFonts w:ascii="Comic Sans MS" w:eastAsia="MS Mincho" w:hAnsi="Comic Sans MS"/>
      <w:i/>
      <w:sz w:val="24"/>
      <w:lang w:eastAsia="en-US"/>
    </w:rPr>
  </w:style>
  <w:style w:type="character" w:customStyle="1" w:styleId="Ttulo6Char">
    <w:name w:val="Título 6 Char"/>
    <w:link w:val="Ttulo6"/>
    <w:rsid w:val="00041C95"/>
    <w:rPr>
      <w:rFonts w:ascii="Comic Sans MS" w:eastAsia="MS Mincho" w:hAnsi="Comic Sans MS"/>
      <w:b/>
      <w:sz w:val="24"/>
      <w:lang w:eastAsia="en-US"/>
    </w:rPr>
  </w:style>
  <w:style w:type="character" w:customStyle="1" w:styleId="Ttulo7Char">
    <w:name w:val="Título 7 Char"/>
    <w:link w:val="Ttulo7"/>
    <w:rsid w:val="00041C95"/>
    <w:rPr>
      <w:rFonts w:ascii="Comic Sans MS" w:eastAsia="MS Mincho" w:hAnsi="Comic Sans MS"/>
      <w:sz w:val="24"/>
      <w:lang w:eastAsia="en-US"/>
    </w:rPr>
  </w:style>
  <w:style w:type="character" w:customStyle="1" w:styleId="Ttulo8Char">
    <w:name w:val="Título 8 Char"/>
    <w:link w:val="Ttulo8"/>
    <w:rsid w:val="00041C95"/>
    <w:rPr>
      <w:rFonts w:ascii="Comic Sans MS" w:eastAsia="MS Mincho" w:hAnsi="Comic Sans MS"/>
      <w:b/>
      <w:sz w:val="24"/>
      <w:lang w:eastAsia="en-US"/>
    </w:rPr>
  </w:style>
  <w:style w:type="numbering" w:customStyle="1" w:styleId="Semlista1">
    <w:name w:val="Sem lista1"/>
    <w:next w:val="Semlista"/>
    <w:uiPriority w:val="99"/>
    <w:semiHidden/>
    <w:unhideWhenUsed/>
    <w:rsid w:val="00041C95"/>
  </w:style>
  <w:style w:type="paragraph" w:styleId="Corpodetexto">
    <w:name w:val="Body Text"/>
    <w:basedOn w:val="Normal"/>
    <w:link w:val="CorpodetextoChar"/>
    <w:rsid w:val="00041C95"/>
    <w:pPr>
      <w:jc w:val="both"/>
    </w:pPr>
    <w:rPr>
      <w:rFonts w:eastAsia="MS Mincho"/>
      <w:color w:val="0000FF"/>
      <w:sz w:val="28"/>
      <w:szCs w:val="20"/>
      <w:lang w:eastAsia="en-US"/>
    </w:rPr>
  </w:style>
  <w:style w:type="character" w:customStyle="1" w:styleId="CorpodetextoChar">
    <w:name w:val="Corpo de texto Char"/>
    <w:link w:val="Corpodetexto"/>
    <w:rsid w:val="00041C95"/>
    <w:rPr>
      <w:rFonts w:ascii="Times New Roman" w:eastAsia="MS Mincho" w:hAnsi="Times New Roman"/>
      <w:color w:val="0000FF"/>
      <w:sz w:val="28"/>
      <w:lang w:eastAsia="en-US"/>
    </w:rPr>
  </w:style>
  <w:style w:type="character" w:styleId="Hyperlink">
    <w:name w:val="Hyperlink"/>
    <w:uiPriority w:val="99"/>
    <w:rsid w:val="00041C95"/>
    <w:rPr>
      <w:color w:val="0000FF"/>
      <w:u w:val="single"/>
    </w:rPr>
  </w:style>
  <w:style w:type="paragraph" w:styleId="Corpodetexto2">
    <w:name w:val="Body Text 2"/>
    <w:basedOn w:val="Normal"/>
    <w:link w:val="Corpodetexto2Char"/>
    <w:rsid w:val="00041C95"/>
    <w:pPr>
      <w:jc w:val="both"/>
    </w:pPr>
    <w:rPr>
      <w:rFonts w:ascii="Comic Sans MS" w:eastAsia="MS Mincho" w:hAnsi="Comic Sans MS"/>
      <w:bCs/>
      <w:szCs w:val="20"/>
      <w:lang w:eastAsia="en-US"/>
    </w:rPr>
  </w:style>
  <w:style w:type="character" w:customStyle="1" w:styleId="Corpodetexto2Char">
    <w:name w:val="Corpo de texto 2 Char"/>
    <w:link w:val="Corpodetexto2"/>
    <w:rsid w:val="00041C95"/>
    <w:rPr>
      <w:rFonts w:ascii="Comic Sans MS" w:eastAsia="MS Mincho" w:hAnsi="Comic Sans MS"/>
      <w:bCs/>
      <w:sz w:val="24"/>
      <w:lang w:eastAsia="en-US"/>
    </w:rPr>
  </w:style>
  <w:style w:type="paragraph" w:styleId="Recuodecorpodetexto">
    <w:name w:val="Body Text Indent"/>
    <w:basedOn w:val="Normal"/>
    <w:link w:val="RecuodecorpodetextoChar"/>
    <w:rsid w:val="00041C95"/>
    <w:pPr>
      <w:ind w:firstLine="708"/>
      <w:jc w:val="center"/>
    </w:pPr>
    <w:rPr>
      <w:rFonts w:ascii="Comic Sans MS" w:eastAsia="MS Mincho" w:hAnsi="Comic Sans MS"/>
      <w:szCs w:val="20"/>
      <w:lang w:eastAsia="en-US"/>
    </w:rPr>
  </w:style>
  <w:style w:type="character" w:customStyle="1" w:styleId="RecuodecorpodetextoChar">
    <w:name w:val="Recuo de corpo de texto Char"/>
    <w:link w:val="Recuodecorpodetexto"/>
    <w:rsid w:val="00041C95"/>
    <w:rPr>
      <w:rFonts w:ascii="Comic Sans MS" w:eastAsia="MS Mincho" w:hAnsi="Comic Sans MS"/>
      <w:sz w:val="24"/>
      <w:lang w:eastAsia="en-US"/>
    </w:rPr>
  </w:style>
  <w:style w:type="character" w:styleId="Nmerodepgina">
    <w:name w:val="page number"/>
    <w:rsid w:val="00041C95"/>
  </w:style>
  <w:style w:type="table" w:customStyle="1" w:styleId="Tabelacomgrade1">
    <w:name w:val="Tabela com grade1"/>
    <w:basedOn w:val="Tabelanormal"/>
    <w:next w:val="Tabelacomgrade"/>
    <w:rsid w:val="00041C95"/>
    <w:rPr>
      <w:rFonts w:ascii="Times New Roman" w:eastAsia="MS Mincho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har"/>
    <w:qFormat/>
    <w:rsid w:val="00041C95"/>
    <w:pPr>
      <w:spacing w:after="60"/>
      <w:jc w:val="center"/>
      <w:outlineLvl w:val="1"/>
    </w:pPr>
    <w:rPr>
      <w:rFonts w:ascii="Cambria" w:hAnsi="Cambria"/>
      <w:lang w:eastAsia="en-US"/>
    </w:rPr>
  </w:style>
  <w:style w:type="character" w:customStyle="1" w:styleId="SubttuloChar">
    <w:name w:val="Subtítulo Char"/>
    <w:link w:val="Subttulo"/>
    <w:rsid w:val="00041C95"/>
    <w:rPr>
      <w:rFonts w:ascii="Cambria" w:eastAsia="Times New Roman" w:hAnsi="Cambria"/>
      <w:sz w:val="24"/>
      <w:szCs w:val="24"/>
      <w:lang w:eastAsia="en-US"/>
    </w:rPr>
  </w:style>
  <w:style w:type="character" w:styleId="Nmerodelinha">
    <w:name w:val="line number"/>
    <w:rsid w:val="00041C95"/>
  </w:style>
  <w:style w:type="character" w:styleId="HiperlinkVisitado">
    <w:name w:val="FollowedHyperlink"/>
    <w:uiPriority w:val="99"/>
    <w:semiHidden/>
    <w:unhideWhenUsed/>
    <w:rsid w:val="004C0CB2"/>
    <w:rPr>
      <w:color w:val="800080"/>
      <w:u w:val="single"/>
    </w:rPr>
  </w:style>
  <w:style w:type="paragraph" w:customStyle="1" w:styleId="msonormal0">
    <w:name w:val="msonormal"/>
    <w:basedOn w:val="Normal"/>
    <w:rsid w:val="004C0CB2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4C0CB2"/>
    <w:pPr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</w:rPr>
  </w:style>
  <w:style w:type="paragraph" w:customStyle="1" w:styleId="xl65">
    <w:name w:val="xl65"/>
    <w:basedOn w:val="Normal"/>
    <w:rsid w:val="004C0C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66">
    <w:name w:val="xl66"/>
    <w:basedOn w:val="Normal"/>
    <w:rsid w:val="004C0C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sz w:val="20"/>
      <w:szCs w:val="20"/>
    </w:rPr>
  </w:style>
  <w:style w:type="paragraph" w:customStyle="1" w:styleId="xl67">
    <w:name w:val="xl67"/>
    <w:basedOn w:val="Normal"/>
    <w:rsid w:val="004C0C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68">
    <w:name w:val="xl68"/>
    <w:basedOn w:val="Normal"/>
    <w:rsid w:val="004C0C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mbria" w:hAnsi="Cambria"/>
      <w:sz w:val="20"/>
      <w:szCs w:val="20"/>
    </w:rPr>
  </w:style>
  <w:style w:type="paragraph" w:customStyle="1" w:styleId="xl69">
    <w:name w:val="xl69"/>
    <w:basedOn w:val="Normal"/>
    <w:rsid w:val="004C0C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70">
    <w:name w:val="xl70"/>
    <w:basedOn w:val="Normal"/>
    <w:rsid w:val="004C0CB2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Cambria" w:hAnsi="Cambria"/>
      <w:b/>
      <w:bCs/>
      <w:sz w:val="20"/>
      <w:szCs w:val="20"/>
    </w:rPr>
  </w:style>
  <w:style w:type="paragraph" w:customStyle="1" w:styleId="xl71">
    <w:name w:val="xl71"/>
    <w:basedOn w:val="Normal"/>
    <w:rsid w:val="004C0CB2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Cambria" w:hAnsi="Cambria"/>
      <w:sz w:val="16"/>
      <w:szCs w:val="16"/>
    </w:rPr>
  </w:style>
  <w:style w:type="paragraph" w:customStyle="1" w:styleId="xl72">
    <w:name w:val="xl72"/>
    <w:basedOn w:val="Normal"/>
    <w:rsid w:val="004C0CB2"/>
    <w:pPr>
      <w:spacing w:before="100" w:beforeAutospacing="1" w:after="100" w:afterAutospacing="1"/>
      <w:jc w:val="right"/>
    </w:pPr>
  </w:style>
  <w:style w:type="paragraph" w:customStyle="1" w:styleId="xl73">
    <w:name w:val="xl73"/>
    <w:basedOn w:val="Normal"/>
    <w:rsid w:val="004C0CB2"/>
    <w:pP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74">
    <w:name w:val="xl74"/>
    <w:basedOn w:val="Normal"/>
    <w:rsid w:val="004C0C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75">
    <w:name w:val="xl75"/>
    <w:basedOn w:val="Normal"/>
    <w:rsid w:val="004C0C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mbria" w:hAnsi="Cambria"/>
      <w:sz w:val="20"/>
      <w:szCs w:val="20"/>
    </w:rPr>
  </w:style>
  <w:style w:type="paragraph" w:customStyle="1" w:styleId="xl76">
    <w:name w:val="xl76"/>
    <w:basedOn w:val="Normal"/>
    <w:rsid w:val="004C0CB2"/>
    <w:pPr>
      <w:shd w:val="clear" w:color="000000" w:fill="FFFFFF"/>
      <w:spacing w:before="100" w:beforeAutospacing="1" w:after="100" w:afterAutospacing="1"/>
    </w:pPr>
  </w:style>
  <w:style w:type="paragraph" w:customStyle="1" w:styleId="xl77">
    <w:name w:val="xl77"/>
    <w:basedOn w:val="Normal"/>
    <w:rsid w:val="004C0C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78">
    <w:name w:val="xl78"/>
    <w:basedOn w:val="Normal"/>
    <w:rsid w:val="004C0C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79">
    <w:name w:val="xl79"/>
    <w:basedOn w:val="Normal"/>
    <w:rsid w:val="004C0C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80">
    <w:name w:val="xl80"/>
    <w:basedOn w:val="Normal"/>
    <w:rsid w:val="004C0C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81">
    <w:name w:val="xl81"/>
    <w:basedOn w:val="Normal"/>
    <w:rsid w:val="004C0C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mbria" w:hAnsi="Cambria"/>
      <w:sz w:val="20"/>
      <w:szCs w:val="20"/>
    </w:rPr>
  </w:style>
  <w:style w:type="paragraph" w:customStyle="1" w:styleId="xl82">
    <w:name w:val="xl82"/>
    <w:basedOn w:val="Normal"/>
    <w:rsid w:val="004C0C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mbria" w:hAnsi="Cambria"/>
      <w:sz w:val="20"/>
      <w:szCs w:val="20"/>
    </w:rPr>
  </w:style>
  <w:style w:type="paragraph" w:customStyle="1" w:styleId="xl83">
    <w:name w:val="xl83"/>
    <w:basedOn w:val="Normal"/>
    <w:rsid w:val="004C0CB2"/>
    <w:pPr>
      <w:pBdr>
        <w:top w:val="single" w:sz="4" w:space="0" w:color="auto"/>
        <w:left w:val="single" w:sz="8" w:space="0" w:color="000000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FF0000"/>
    </w:rPr>
  </w:style>
  <w:style w:type="paragraph" w:customStyle="1" w:styleId="xl84">
    <w:name w:val="xl84"/>
    <w:basedOn w:val="Normal"/>
    <w:rsid w:val="004C0CB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FF0000"/>
    </w:rPr>
  </w:style>
  <w:style w:type="paragraph" w:customStyle="1" w:styleId="xl85">
    <w:name w:val="xl85"/>
    <w:basedOn w:val="Normal"/>
    <w:rsid w:val="004C0CB2"/>
    <w:pPr>
      <w:pBdr>
        <w:top w:val="single" w:sz="4" w:space="0" w:color="auto"/>
        <w:bottom w:val="single" w:sz="4" w:space="0" w:color="auto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FF0000"/>
    </w:rPr>
  </w:style>
  <w:style w:type="paragraph" w:customStyle="1" w:styleId="xl86">
    <w:name w:val="xl86"/>
    <w:basedOn w:val="Normal"/>
    <w:rsid w:val="004C0CB2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Cambria" w:hAnsi="Cambria"/>
      <w:sz w:val="16"/>
      <w:szCs w:val="16"/>
    </w:rPr>
  </w:style>
  <w:style w:type="paragraph" w:customStyle="1" w:styleId="xl87">
    <w:name w:val="xl87"/>
    <w:basedOn w:val="Normal"/>
    <w:rsid w:val="004C0CB2"/>
    <w:pPr>
      <w:pBdr>
        <w:bottom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Cambria" w:hAnsi="Cambria"/>
      <w:sz w:val="16"/>
      <w:szCs w:val="16"/>
    </w:rPr>
  </w:style>
  <w:style w:type="paragraph" w:customStyle="1" w:styleId="xl88">
    <w:name w:val="xl88"/>
    <w:basedOn w:val="Normal"/>
    <w:rsid w:val="004C0CB2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Cambria" w:hAnsi="Cambria"/>
      <w:sz w:val="16"/>
      <w:szCs w:val="16"/>
    </w:rPr>
  </w:style>
  <w:style w:type="paragraph" w:customStyle="1" w:styleId="xl89">
    <w:name w:val="xl89"/>
    <w:basedOn w:val="Normal"/>
    <w:rsid w:val="004C0CB2"/>
    <w:pPr>
      <w:pBdr>
        <w:lef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Cambria" w:hAnsi="Cambria"/>
      <w:sz w:val="16"/>
      <w:szCs w:val="16"/>
    </w:rPr>
  </w:style>
  <w:style w:type="paragraph" w:customStyle="1" w:styleId="xl90">
    <w:name w:val="xl90"/>
    <w:basedOn w:val="Normal"/>
    <w:rsid w:val="004C0CB2"/>
    <w:pPr>
      <w:spacing w:before="100" w:beforeAutospacing="1" w:after="100" w:afterAutospacing="1"/>
      <w:jc w:val="right"/>
      <w:textAlignment w:val="center"/>
    </w:pPr>
    <w:rPr>
      <w:rFonts w:ascii="Cambria" w:hAnsi="Cambria"/>
      <w:sz w:val="16"/>
      <w:szCs w:val="16"/>
    </w:rPr>
  </w:style>
  <w:style w:type="paragraph" w:customStyle="1" w:styleId="xl91">
    <w:name w:val="xl91"/>
    <w:basedOn w:val="Normal"/>
    <w:rsid w:val="004C0CB2"/>
    <w:pPr>
      <w:pBdr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Cambria" w:hAnsi="Cambria"/>
      <w:sz w:val="16"/>
      <w:szCs w:val="16"/>
    </w:rPr>
  </w:style>
  <w:style w:type="paragraph" w:customStyle="1" w:styleId="xl92">
    <w:name w:val="xl92"/>
    <w:basedOn w:val="Normal"/>
    <w:rsid w:val="004C0CB2"/>
    <w:pPr>
      <w:pBdr>
        <w:top w:val="single" w:sz="4" w:space="0" w:color="auto"/>
        <w:lef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Cambria" w:hAnsi="Cambria"/>
      <w:sz w:val="16"/>
      <w:szCs w:val="16"/>
    </w:rPr>
  </w:style>
  <w:style w:type="paragraph" w:customStyle="1" w:styleId="xl93">
    <w:name w:val="xl93"/>
    <w:basedOn w:val="Normal"/>
    <w:rsid w:val="004C0CB2"/>
    <w:pPr>
      <w:pBdr>
        <w:top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mbria" w:hAnsi="Cambria"/>
      <w:sz w:val="16"/>
      <w:szCs w:val="16"/>
    </w:rPr>
  </w:style>
  <w:style w:type="paragraph" w:customStyle="1" w:styleId="xl94">
    <w:name w:val="xl94"/>
    <w:basedOn w:val="Normal"/>
    <w:rsid w:val="004C0CB2"/>
    <w:pPr>
      <w:pBdr>
        <w:top w:val="single" w:sz="4" w:space="0" w:color="auto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Cambria" w:hAnsi="Cambria"/>
      <w:sz w:val="16"/>
      <w:szCs w:val="16"/>
    </w:rPr>
  </w:style>
  <w:style w:type="paragraph" w:customStyle="1" w:styleId="xl95">
    <w:name w:val="xl95"/>
    <w:basedOn w:val="Normal"/>
    <w:rsid w:val="004C0CB2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Cambria" w:hAnsi="Cambria"/>
      <w:b/>
      <w:bCs/>
    </w:rPr>
  </w:style>
  <w:style w:type="paragraph" w:customStyle="1" w:styleId="xl96">
    <w:name w:val="xl96"/>
    <w:basedOn w:val="Normal"/>
    <w:rsid w:val="004C0CB2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Cambria" w:hAnsi="Cambria"/>
      <w:b/>
      <w:bCs/>
    </w:rPr>
  </w:style>
  <w:style w:type="paragraph" w:customStyle="1" w:styleId="xl97">
    <w:name w:val="xl97"/>
    <w:basedOn w:val="Normal"/>
    <w:rsid w:val="004C0CB2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Cambria" w:hAnsi="Cambria"/>
      <w:b/>
      <w:bCs/>
    </w:rPr>
  </w:style>
  <w:style w:type="paragraph" w:customStyle="1" w:styleId="xl98">
    <w:name w:val="xl98"/>
    <w:basedOn w:val="Normal"/>
    <w:rsid w:val="004C0CB2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FF0000"/>
    </w:rPr>
  </w:style>
  <w:style w:type="paragraph" w:customStyle="1" w:styleId="xl99">
    <w:name w:val="xl99"/>
    <w:basedOn w:val="Normal"/>
    <w:rsid w:val="004C0CB2"/>
    <w:pPr>
      <w:pBdr>
        <w:top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FF0000"/>
    </w:rPr>
  </w:style>
  <w:style w:type="paragraph" w:customStyle="1" w:styleId="xl100">
    <w:name w:val="xl100"/>
    <w:basedOn w:val="Normal"/>
    <w:rsid w:val="004C0CB2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FF0000"/>
    </w:rPr>
  </w:style>
  <w:style w:type="paragraph" w:customStyle="1" w:styleId="xl101">
    <w:name w:val="xl101"/>
    <w:basedOn w:val="Normal"/>
    <w:rsid w:val="004C0CB2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sz w:val="20"/>
      <w:szCs w:val="20"/>
    </w:rPr>
  </w:style>
  <w:style w:type="paragraph" w:customStyle="1" w:styleId="xl102">
    <w:name w:val="xl102"/>
    <w:basedOn w:val="Normal"/>
    <w:rsid w:val="004C0CB2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sz w:val="20"/>
      <w:szCs w:val="20"/>
    </w:rPr>
  </w:style>
  <w:style w:type="paragraph" w:customStyle="1" w:styleId="xl103">
    <w:name w:val="xl103"/>
    <w:basedOn w:val="Normal"/>
    <w:rsid w:val="004C0C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105">
    <w:name w:val="xl105"/>
    <w:basedOn w:val="Normal"/>
    <w:rsid w:val="00C7249E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sz w:val="20"/>
      <w:szCs w:val="20"/>
    </w:rPr>
  </w:style>
  <w:style w:type="paragraph" w:customStyle="1" w:styleId="xl106">
    <w:name w:val="xl106"/>
    <w:basedOn w:val="Normal"/>
    <w:rsid w:val="00C72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107">
    <w:name w:val="xl107"/>
    <w:basedOn w:val="Normal"/>
    <w:rsid w:val="00C724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108">
    <w:name w:val="xl108"/>
    <w:basedOn w:val="Normal"/>
    <w:rsid w:val="00C724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109">
    <w:name w:val="xl109"/>
    <w:basedOn w:val="Normal"/>
    <w:rsid w:val="00C724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hAnsi="Cambria"/>
      <w:sz w:val="20"/>
      <w:szCs w:val="20"/>
    </w:rPr>
  </w:style>
  <w:style w:type="paragraph" w:customStyle="1" w:styleId="xl63">
    <w:name w:val="xl63"/>
    <w:basedOn w:val="Normal"/>
    <w:rsid w:val="004F0C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4">
    <w:name w:val="xl64"/>
    <w:basedOn w:val="Normal"/>
    <w:rsid w:val="004F0C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Normal"/>
    <w:rsid w:val="004F0C7B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DB8833-E126-405E-A08D-181C23A47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PRESTAÇÃO DE CONTAS - FAZENDO ARTE  2019 - ANDRESA 26 DE JULHO (2) (5)</Template>
  <TotalTime>1</TotalTime>
  <Pages>4</Pages>
  <Words>995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Megaware</cp:lastModifiedBy>
  <cp:revision>2</cp:revision>
  <cp:lastPrinted>2019-06-24T18:11:00Z</cp:lastPrinted>
  <dcterms:created xsi:type="dcterms:W3CDTF">2019-08-27T16:55:00Z</dcterms:created>
  <dcterms:modified xsi:type="dcterms:W3CDTF">2019-08-27T16:55:00Z</dcterms:modified>
</cp:coreProperties>
</file>